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B05D34" w14:textId="7689EEA2" w:rsidR="006B3869" w:rsidRPr="00DA6B25" w:rsidRDefault="003576D0" w:rsidP="00DA6B25">
      <w:pPr>
        <w:pStyle w:val="Nzev"/>
        <w:pBdr>
          <w:top w:val="single" w:sz="4" w:space="1" w:color="auto"/>
          <w:bottom w:val="single" w:sz="4" w:space="1" w:color="auto"/>
        </w:pBdr>
        <w:jc w:val="center"/>
        <w:rPr>
          <w:smallCaps/>
          <w:sz w:val="96"/>
          <w:szCs w:val="96"/>
        </w:rPr>
      </w:pPr>
      <w:r w:rsidRPr="00DA6B25">
        <w:rPr>
          <w:smallCaps/>
          <w:sz w:val="96"/>
          <w:szCs w:val="96"/>
        </w:rPr>
        <w:t>Únikovka z Klvaňova gymnázia</w:t>
      </w:r>
    </w:p>
    <w:p w14:paraId="42E9131A" w14:textId="028EB619" w:rsidR="006B3869" w:rsidRPr="003576D0" w:rsidRDefault="006B3869" w:rsidP="00F36F82"/>
    <w:p w14:paraId="37EC94E8" w14:textId="0A194820" w:rsidR="006B3869" w:rsidRPr="003576D0" w:rsidRDefault="006B3869" w:rsidP="00F36F82"/>
    <w:p w14:paraId="06F0B4D1" w14:textId="31D8C71E" w:rsidR="006B3869" w:rsidRPr="003576D0" w:rsidRDefault="003576D0" w:rsidP="00DA6B25">
      <w:pPr>
        <w:pStyle w:val="Podnadpis"/>
        <w:jc w:val="center"/>
      </w:pPr>
      <w:r w:rsidRPr="003576D0">
        <w:t>Klvaňovo gymnázium a střední zdravotnická škola Kyjov,</w:t>
      </w:r>
      <w:r w:rsidR="005C3EDF">
        <w:br/>
      </w:r>
      <w:r w:rsidRPr="003576D0">
        <w:t>příspěvková organizace</w:t>
      </w:r>
    </w:p>
    <w:p w14:paraId="2DD9ED35" w14:textId="77777777" w:rsidR="00504C6C" w:rsidRDefault="003576D0" w:rsidP="00DA6B25">
      <w:pPr>
        <w:jc w:val="center"/>
      </w:pPr>
      <w:r w:rsidRPr="003576D0">
        <w:t>třída Komenského 549/23</w:t>
      </w:r>
      <w:r>
        <w:t xml:space="preserve">, </w:t>
      </w:r>
      <w:r w:rsidRPr="003576D0">
        <w:t>697 01</w:t>
      </w:r>
      <w:r>
        <w:t> </w:t>
      </w:r>
      <w:r w:rsidRPr="003576D0">
        <w:t>Kyjov</w:t>
      </w:r>
    </w:p>
    <w:p w14:paraId="4EF5C3D2" w14:textId="21AE826A" w:rsidR="006B3869" w:rsidRPr="003576D0" w:rsidRDefault="00504C6C" w:rsidP="00DA6B25">
      <w:pPr>
        <w:jc w:val="center"/>
      </w:pPr>
      <w:r w:rsidRPr="00504C6C">
        <w:rPr>
          <w:noProof/>
          <w:lang w:eastAsia="cs-CZ"/>
        </w:rPr>
        <w:drawing>
          <wp:inline distT="0" distB="0" distL="0" distR="0" wp14:anchorId="592C69E1" wp14:editId="4772FF07">
            <wp:extent cx="2857500" cy="2095500"/>
            <wp:effectExtent l="0" t="0" r="0" b="0"/>
            <wp:docPr id="27" name="Obrázek 27" descr="\\regulus2\kopírka\MACHAIN\kg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gulus2\kopírka\MACHAIN\kgk.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095500"/>
                    </a:xfrm>
                    <a:prstGeom prst="rect">
                      <a:avLst/>
                    </a:prstGeom>
                    <a:noFill/>
                    <a:ln>
                      <a:noFill/>
                    </a:ln>
                  </pic:spPr>
                </pic:pic>
              </a:graphicData>
            </a:graphic>
          </wp:inline>
        </w:drawing>
      </w:r>
      <w:r w:rsidR="006B3869" w:rsidRPr="003576D0">
        <w:br w:type="page"/>
      </w:r>
    </w:p>
    <w:sdt>
      <w:sdtPr>
        <w:rPr>
          <w:rFonts w:asciiTheme="minorHAnsi" w:eastAsiaTheme="minorEastAsia" w:hAnsiTheme="minorHAnsi" w:cstheme="minorBidi"/>
          <w:color w:val="auto"/>
          <w:sz w:val="21"/>
          <w:szCs w:val="21"/>
        </w:rPr>
        <w:id w:val="1129969424"/>
        <w:docPartObj>
          <w:docPartGallery w:val="Table of Contents"/>
          <w:docPartUnique/>
        </w:docPartObj>
      </w:sdtPr>
      <w:sdtEndPr>
        <w:rPr>
          <w:sz w:val="24"/>
        </w:rPr>
      </w:sdtEndPr>
      <w:sdtContent>
        <w:p w14:paraId="447064A4" w14:textId="57D94CC7" w:rsidR="006B3869" w:rsidRPr="003576D0" w:rsidRDefault="006B3869" w:rsidP="00F36F82">
          <w:pPr>
            <w:pStyle w:val="Nadpisobsahu"/>
          </w:pPr>
          <w:r w:rsidRPr="003576D0">
            <w:t>Obsah</w:t>
          </w:r>
        </w:p>
        <w:p w14:paraId="4A01616A" w14:textId="525AE26E" w:rsidR="002F01FB" w:rsidRDefault="0024033C">
          <w:pPr>
            <w:pStyle w:val="Obsah1"/>
            <w:rPr>
              <w:noProof/>
              <w:szCs w:val="24"/>
              <w:lang w:eastAsia="cs-CZ"/>
            </w:rPr>
          </w:pPr>
          <w:r>
            <w:fldChar w:fldCharType="begin"/>
          </w:r>
          <w:r>
            <w:instrText xml:space="preserve"> TOC \o "1-2" \h \z \u </w:instrText>
          </w:r>
          <w:r>
            <w:fldChar w:fldCharType="separate"/>
          </w:r>
          <w:hyperlink w:anchor="_Toc117205679" w:history="1">
            <w:r w:rsidR="002F01FB" w:rsidRPr="001A5FCF">
              <w:rPr>
                <w:rStyle w:val="Hypertextovodkaz"/>
                <w:noProof/>
              </w:rPr>
              <w:t>Informace o projektu</w:t>
            </w:r>
            <w:r w:rsidR="002F01FB">
              <w:rPr>
                <w:noProof/>
                <w:webHidden/>
              </w:rPr>
              <w:tab/>
            </w:r>
            <w:r w:rsidR="002F01FB">
              <w:rPr>
                <w:noProof/>
                <w:webHidden/>
              </w:rPr>
              <w:fldChar w:fldCharType="begin"/>
            </w:r>
            <w:r w:rsidR="002F01FB">
              <w:rPr>
                <w:noProof/>
                <w:webHidden/>
              </w:rPr>
              <w:instrText xml:space="preserve"> PAGEREF _Toc117205679 \h </w:instrText>
            </w:r>
            <w:r w:rsidR="002F01FB">
              <w:rPr>
                <w:noProof/>
                <w:webHidden/>
              </w:rPr>
            </w:r>
            <w:r w:rsidR="002F01FB">
              <w:rPr>
                <w:noProof/>
                <w:webHidden/>
              </w:rPr>
              <w:fldChar w:fldCharType="separate"/>
            </w:r>
            <w:r w:rsidR="002F01FB">
              <w:rPr>
                <w:noProof/>
                <w:webHidden/>
              </w:rPr>
              <w:t>3</w:t>
            </w:r>
            <w:r w:rsidR="002F01FB">
              <w:rPr>
                <w:noProof/>
                <w:webHidden/>
              </w:rPr>
              <w:fldChar w:fldCharType="end"/>
            </w:r>
          </w:hyperlink>
        </w:p>
        <w:p w14:paraId="3202FF1E" w14:textId="49312B84" w:rsidR="002F01FB" w:rsidRDefault="00000000">
          <w:pPr>
            <w:pStyle w:val="Obsah2"/>
            <w:tabs>
              <w:tab w:val="right" w:leader="dot" w:pos="9056"/>
            </w:tabs>
            <w:rPr>
              <w:noProof/>
              <w:szCs w:val="24"/>
              <w:lang w:eastAsia="cs-CZ"/>
            </w:rPr>
          </w:pPr>
          <w:hyperlink w:anchor="_Toc117205680" w:history="1">
            <w:r w:rsidR="002F01FB" w:rsidRPr="001A5FCF">
              <w:rPr>
                <w:rStyle w:val="Hypertextovodkaz"/>
                <w:noProof/>
              </w:rPr>
              <w:t>Cíle projektu</w:t>
            </w:r>
            <w:r w:rsidR="002F01FB">
              <w:rPr>
                <w:noProof/>
                <w:webHidden/>
              </w:rPr>
              <w:tab/>
            </w:r>
            <w:r w:rsidR="002F01FB">
              <w:rPr>
                <w:noProof/>
                <w:webHidden/>
              </w:rPr>
              <w:fldChar w:fldCharType="begin"/>
            </w:r>
            <w:r w:rsidR="002F01FB">
              <w:rPr>
                <w:noProof/>
                <w:webHidden/>
              </w:rPr>
              <w:instrText xml:space="preserve"> PAGEREF _Toc117205680 \h </w:instrText>
            </w:r>
            <w:r w:rsidR="002F01FB">
              <w:rPr>
                <w:noProof/>
                <w:webHidden/>
              </w:rPr>
            </w:r>
            <w:r w:rsidR="002F01FB">
              <w:rPr>
                <w:noProof/>
                <w:webHidden/>
              </w:rPr>
              <w:fldChar w:fldCharType="separate"/>
            </w:r>
            <w:r w:rsidR="002F01FB">
              <w:rPr>
                <w:noProof/>
                <w:webHidden/>
              </w:rPr>
              <w:t>3</w:t>
            </w:r>
            <w:r w:rsidR="002F01FB">
              <w:rPr>
                <w:noProof/>
                <w:webHidden/>
              </w:rPr>
              <w:fldChar w:fldCharType="end"/>
            </w:r>
          </w:hyperlink>
        </w:p>
        <w:p w14:paraId="3801F30C" w14:textId="78976ABA" w:rsidR="002F01FB" w:rsidRDefault="00000000">
          <w:pPr>
            <w:pStyle w:val="Obsah1"/>
            <w:rPr>
              <w:noProof/>
              <w:szCs w:val="24"/>
              <w:lang w:eastAsia="cs-CZ"/>
            </w:rPr>
          </w:pPr>
          <w:hyperlink w:anchor="_Toc117205681" w:history="1">
            <w:r w:rsidR="002F01FB" w:rsidRPr="001A5FCF">
              <w:rPr>
                <w:rStyle w:val="Hypertextovodkaz"/>
                <w:noProof/>
              </w:rPr>
              <w:t>Materiální vybavení potřebné k realizaci projektu</w:t>
            </w:r>
            <w:r w:rsidR="002F01FB">
              <w:rPr>
                <w:noProof/>
                <w:webHidden/>
              </w:rPr>
              <w:tab/>
            </w:r>
            <w:r w:rsidR="002F01FB">
              <w:rPr>
                <w:noProof/>
                <w:webHidden/>
              </w:rPr>
              <w:fldChar w:fldCharType="begin"/>
            </w:r>
            <w:r w:rsidR="002F01FB">
              <w:rPr>
                <w:noProof/>
                <w:webHidden/>
              </w:rPr>
              <w:instrText xml:space="preserve"> PAGEREF _Toc117205681 \h </w:instrText>
            </w:r>
            <w:r w:rsidR="002F01FB">
              <w:rPr>
                <w:noProof/>
                <w:webHidden/>
              </w:rPr>
            </w:r>
            <w:r w:rsidR="002F01FB">
              <w:rPr>
                <w:noProof/>
                <w:webHidden/>
              </w:rPr>
              <w:fldChar w:fldCharType="separate"/>
            </w:r>
            <w:r w:rsidR="002F01FB">
              <w:rPr>
                <w:noProof/>
                <w:webHidden/>
              </w:rPr>
              <w:t>4</w:t>
            </w:r>
            <w:r w:rsidR="002F01FB">
              <w:rPr>
                <w:noProof/>
                <w:webHidden/>
              </w:rPr>
              <w:fldChar w:fldCharType="end"/>
            </w:r>
          </w:hyperlink>
        </w:p>
        <w:p w14:paraId="3DD5E256" w14:textId="562B6ECE" w:rsidR="002F01FB" w:rsidRDefault="00000000">
          <w:pPr>
            <w:pStyle w:val="Obsah2"/>
            <w:tabs>
              <w:tab w:val="right" w:leader="dot" w:pos="9056"/>
            </w:tabs>
            <w:rPr>
              <w:noProof/>
              <w:szCs w:val="24"/>
              <w:lang w:eastAsia="cs-CZ"/>
            </w:rPr>
          </w:pPr>
          <w:hyperlink w:anchor="_Toc117205682" w:history="1">
            <w:r w:rsidR="002F01FB" w:rsidRPr="001A5FCF">
              <w:rPr>
                <w:rStyle w:val="Hypertextovodkaz"/>
                <w:noProof/>
              </w:rPr>
              <w:t>Digitální kamera</w:t>
            </w:r>
            <w:r w:rsidR="002F01FB">
              <w:rPr>
                <w:noProof/>
                <w:webHidden/>
              </w:rPr>
              <w:tab/>
            </w:r>
            <w:r w:rsidR="002F01FB">
              <w:rPr>
                <w:noProof/>
                <w:webHidden/>
              </w:rPr>
              <w:fldChar w:fldCharType="begin"/>
            </w:r>
            <w:r w:rsidR="002F01FB">
              <w:rPr>
                <w:noProof/>
                <w:webHidden/>
              </w:rPr>
              <w:instrText xml:space="preserve"> PAGEREF _Toc117205682 \h </w:instrText>
            </w:r>
            <w:r w:rsidR="002F01FB">
              <w:rPr>
                <w:noProof/>
                <w:webHidden/>
              </w:rPr>
            </w:r>
            <w:r w:rsidR="002F01FB">
              <w:rPr>
                <w:noProof/>
                <w:webHidden/>
              </w:rPr>
              <w:fldChar w:fldCharType="separate"/>
            </w:r>
            <w:r w:rsidR="002F01FB">
              <w:rPr>
                <w:noProof/>
                <w:webHidden/>
              </w:rPr>
              <w:t>4</w:t>
            </w:r>
            <w:r w:rsidR="002F01FB">
              <w:rPr>
                <w:noProof/>
                <w:webHidden/>
              </w:rPr>
              <w:fldChar w:fldCharType="end"/>
            </w:r>
          </w:hyperlink>
        </w:p>
        <w:p w14:paraId="5158C1F3" w14:textId="25BA4D60" w:rsidR="002F01FB" w:rsidRDefault="00000000">
          <w:pPr>
            <w:pStyle w:val="Obsah2"/>
            <w:tabs>
              <w:tab w:val="right" w:leader="dot" w:pos="9056"/>
            </w:tabs>
            <w:rPr>
              <w:noProof/>
              <w:szCs w:val="24"/>
              <w:lang w:eastAsia="cs-CZ"/>
            </w:rPr>
          </w:pPr>
          <w:hyperlink w:anchor="_Toc117205683" w:history="1">
            <w:r w:rsidR="002F01FB" w:rsidRPr="001A5FCF">
              <w:rPr>
                <w:rStyle w:val="Hypertextovodkaz"/>
                <w:noProof/>
              </w:rPr>
              <w:t>Mikrofon</w:t>
            </w:r>
            <w:r w:rsidR="002F01FB">
              <w:rPr>
                <w:noProof/>
                <w:webHidden/>
              </w:rPr>
              <w:tab/>
            </w:r>
            <w:r w:rsidR="002F01FB">
              <w:rPr>
                <w:noProof/>
                <w:webHidden/>
              </w:rPr>
              <w:fldChar w:fldCharType="begin"/>
            </w:r>
            <w:r w:rsidR="002F01FB">
              <w:rPr>
                <w:noProof/>
                <w:webHidden/>
              </w:rPr>
              <w:instrText xml:space="preserve"> PAGEREF _Toc117205683 \h </w:instrText>
            </w:r>
            <w:r w:rsidR="002F01FB">
              <w:rPr>
                <w:noProof/>
                <w:webHidden/>
              </w:rPr>
            </w:r>
            <w:r w:rsidR="002F01FB">
              <w:rPr>
                <w:noProof/>
                <w:webHidden/>
              </w:rPr>
              <w:fldChar w:fldCharType="separate"/>
            </w:r>
            <w:r w:rsidR="002F01FB">
              <w:rPr>
                <w:noProof/>
                <w:webHidden/>
              </w:rPr>
              <w:t>5</w:t>
            </w:r>
            <w:r w:rsidR="002F01FB">
              <w:rPr>
                <w:noProof/>
                <w:webHidden/>
              </w:rPr>
              <w:fldChar w:fldCharType="end"/>
            </w:r>
          </w:hyperlink>
        </w:p>
        <w:p w14:paraId="551576C5" w14:textId="3A16C7DD" w:rsidR="002F01FB" w:rsidRDefault="00000000">
          <w:pPr>
            <w:pStyle w:val="Obsah2"/>
            <w:tabs>
              <w:tab w:val="right" w:leader="dot" w:pos="9056"/>
            </w:tabs>
            <w:rPr>
              <w:noProof/>
              <w:szCs w:val="24"/>
              <w:lang w:eastAsia="cs-CZ"/>
            </w:rPr>
          </w:pPr>
          <w:hyperlink w:anchor="_Toc117205684" w:history="1">
            <w:r w:rsidR="002F01FB" w:rsidRPr="001A5FCF">
              <w:rPr>
                <w:rStyle w:val="Hypertextovodkaz"/>
                <w:noProof/>
              </w:rPr>
              <w:t>Stativ</w:t>
            </w:r>
            <w:r w:rsidR="002F01FB">
              <w:rPr>
                <w:noProof/>
                <w:webHidden/>
              </w:rPr>
              <w:tab/>
            </w:r>
            <w:r w:rsidR="002F01FB">
              <w:rPr>
                <w:noProof/>
                <w:webHidden/>
              </w:rPr>
              <w:fldChar w:fldCharType="begin"/>
            </w:r>
            <w:r w:rsidR="002F01FB">
              <w:rPr>
                <w:noProof/>
                <w:webHidden/>
              </w:rPr>
              <w:instrText xml:space="preserve"> PAGEREF _Toc117205684 \h </w:instrText>
            </w:r>
            <w:r w:rsidR="002F01FB">
              <w:rPr>
                <w:noProof/>
                <w:webHidden/>
              </w:rPr>
            </w:r>
            <w:r w:rsidR="002F01FB">
              <w:rPr>
                <w:noProof/>
                <w:webHidden/>
              </w:rPr>
              <w:fldChar w:fldCharType="separate"/>
            </w:r>
            <w:r w:rsidR="002F01FB">
              <w:rPr>
                <w:noProof/>
                <w:webHidden/>
              </w:rPr>
              <w:t>6</w:t>
            </w:r>
            <w:r w:rsidR="002F01FB">
              <w:rPr>
                <w:noProof/>
                <w:webHidden/>
              </w:rPr>
              <w:fldChar w:fldCharType="end"/>
            </w:r>
          </w:hyperlink>
        </w:p>
        <w:p w14:paraId="337A4832" w14:textId="0B43C3F3" w:rsidR="002F01FB" w:rsidRDefault="00000000">
          <w:pPr>
            <w:pStyle w:val="Obsah2"/>
            <w:tabs>
              <w:tab w:val="right" w:leader="dot" w:pos="9056"/>
            </w:tabs>
            <w:rPr>
              <w:noProof/>
              <w:szCs w:val="24"/>
              <w:lang w:eastAsia="cs-CZ"/>
            </w:rPr>
          </w:pPr>
          <w:hyperlink w:anchor="_Toc117205685" w:history="1">
            <w:r w:rsidR="002F01FB" w:rsidRPr="001A5FCF">
              <w:rPr>
                <w:rStyle w:val="Hypertextovodkaz"/>
                <w:noProof/>
              </w:rPr>
              <w:t>Stabilizátor</w:t>
            </w:r>
            <w:r w:rsidR="002F01FB">
              <w:rPr>
                <w:noProof/>
                <w:webHidden/>
              </w:rPr>
              <w:tab/>
            </w:r>
            <w:r w:rsidR="002F01FB">
              <w:rPr>
                <w:noProof/>
                <w:webHidden/>
              </w:rPr>
              <w:fldChar w:fldCharType="begin"/>
            </w:r>
            <w:r w:rsidR="002F01FB">
              <w:rPr>
                <w:noProof/>
                <w:webHidden/>
              </w:rPr>
              <w:instrText xml:space="preserve"> PAGEREF _Toc117205685 \h </w:instrText>
            </w:r>
            <w:r w:rsidR="002F01FB">
              <w:rPr>
                <w:noProof/>
                <w:webHidden/>
              </w:rPr>
            </w:r>
            <w:r w:rsidR="002F01FB">
              <w:rPr>
                <w:noProof/>
                <w:webHidden/>
              </w:rPr>
              <w:fldChar w:fldCharType="separate"/>
            </w:r>
            <w:r w:rsidR="002F01FB">
              <w:rPr>
                <w:noProof/>
                <w:webHidden/>
              </w:rPr>
              <w:t>7</w:t>
            </w:r>
            <w:r w:rsidR="002F01FB">
              <w:rPr>
                <w:noProof/>
                <w:webHidden/>
              </w:rPr>
              <w:fldChar w:fldCharType="end"/>
            </w:r>
          </w:hyperlink>
        </w:p>
        <w:p w14:paraId="75307DD4" w14:textId="49E11722" w:rsidR="002F01FB" w:rsidRDefault="00000000">
          <w:pPr>
            <w:pStyle w:val="Obsah2"/>
            <w:tabs>
              <w:tab w:val="right" w:leader="dot" w:pos="9056"/>
            </w:tabs>
            <w:rPr>
              <w:noProof/>
              <w:szCs w:val="24"/>
              <w:lang w:eastAsia="cs-CZ"/>
            </w:rPr>
          </w:pPr>
          <w:hyperlink w:anchor="_Toc117205686" w:history="1">
            <w:r w:rsidR="002F01FB" w:rsidRPr="001A5FCF">
              <w:rPr>
                <w:rStyle w:val="Hypertextovodkaz"/>
                <w:noProof/>
              </w:rPr>
              <w:t>micro:bit</w:t>
            </w:r>
            <w:r w:rsidR="002F01FB">
              <w:rPr>
                <w:noProof/>
                <w:webHidden/>
              </w:rPr>
              <w:tab/>
            </w:r>
            <w:r w:rsidR="002F01FB">
              <w:rPr>
                <w:noProof/>
                <w:webHidden/>
              </w:rPr>
              <w:fldChar w:fldCharType="begin"/>
            </w:r>
            <w:r w:rsidR="002F01FB">
              <w:rPr>
                <w:noProof/>
                <w:webHidden/>
              </w:rPr>
              <w:instrText xml:space="preserve"> PAGEREF _Toc117205686 \h </w:instrText>
            </w:r>
            <w:r w:rsidR="002F01FB">
              <w:rPr>
                <w:noProof/>
                <w:webHidden/>
              </w:rPr>
            </w:r>
            <w:r w:rsidR="002F01FB">
              <w:rPr>
                <w:noProof/>
                <w:webHidden/>
              </w:rPr>
              <w:fldChar w:fldCharType="separate"/>
            </w:r>
            <w:r w:rsidR="002F01FB">
              <w:rPr>
                <w:noProof/>
                <w:webHidden/>
              </w:rPr>
              <w:t>9</w:t>
            </w:r>
            <w:r w:rsidR="002F01FB">
              <w:rPr>
                <w:noProof/>
                <w:webHidden/>
              </w:rPr>
              <w:fldChar w:fldCharType="end"/>
            </w:r>
          </w:hyperlink>
        </w:p>
        <w:p w14:paraId="60581BC9" w14:textId="6276D8E2" w:rsidR="002F01FB" w:rsidRDefault="00000000">
          <w:pPr>
            <w:pStyle w:val="Obsah2"/>
            <w:tabs>
              <w:tab w:val="right" w:leader="dot" w:pos="9056"/>
            </w:tabs>
            <w:rPr>
              <w:noProof/>
              <w:szCs w:val="24"/>
              <w:lang w:eastAsia="cs-CZ"/>
            </w:rPr>
          </w:pPr>
          <w:hyperlink w:anchor="_Toc117205687" w:history="1">
            <w:r w:rsidR="002F01FB" w:rsidRPr="001A5FCF">
              <w:rPr>
                <w:rStyle w:val="Hypertextovodkaz"/>
                <w:noProof/>
              </w:rPr>
              <w:t>3D tiskárna</w:t>
            </w:r>
            <w:r w:rsidR="002F01FB">
              <w:rPr>
                <w:noProof/>
                <w:webHidden/>
              </w:rPr>
              <w:tab/>
            </w:r>
            <w:r w:rsidR="002F01FB">
              <w:rPr>
                <w:noProof/>
                <w:webHidden/>
              </w:rPr>
              <w:fldChar w:fldCharType="begin"/>
            </w:r>
            <w:r w:rsidR="002F01FB">
              <w:rPr>
                <w:noProof/>
                <w:webHidden/>
              </w:rPr>
              <w:instrText xml:space="preserve"> PAGEREF _Toc117205687 \h </w:instrText>
            </w:r>
            <w:r w:rsidR="002F01FB">
              <w:rPr>
                <w:noProof/>
                <w:webHidden/>
              </w:rPr>
            </w:r>
            <w:r w:rsidR="002F01FB">
              <w:rPr>
                <w:noProof/>
                <w:webHidden/>
              </w:rPr>
              <w:fldChar w:fldCharType="separate"/>
            </w:r>
            <w:r w:rsidR="002F01FB">
              <w:rPr>
                <w:noProof/>
                <w:webHidden/>
              </w:rPr>
              <w:t>13</w:t>
            </w:r>
            <w:r w:rsidR="002F01FB">
              <w:rPr>
                <w:noProof/>
                <w:webHidden/>
              </w:rPr>
              <w:fldChar w:fldCharType="end"/>
            </w:r>
          </w:hyperlink>
        </w:p>
        <w:p w14:paraId="2F2ECBE8" w14:textId="7F1CEACC" w:rsidR="002F01FB" w:rsidRDefault="00000000">
          <w:pPr>
            <w:pStyle w:val="Obsah1"/>
            <w:rPr>
              <w:noProof/>
              <w:szCs w:val="24"/>
              <w:lang w:eastAsia="cs-CZ"/>
            </w:rPr>
          </w:pPr>
          <w:hyperlink w:anchor="_Toc117205688" w:history="1">
            <w:r w:rsidR="002F01FB" w:rsidRPr="001A5FCF">
              <w:rPr>
                <w:rStyle w:val="Hypertextovodkaz"/>
                <w:noProof/>
              </w:rPr>
              <w:t>Přípravná fáze projektu</w:t>
            </w:r>
            <w:r w:rsidR="002F01FB">
              <w:rPr>
                <w:noProof/>
                <w:webHidden/>
              </w:rPr>
              <w:tab/>
            </w:r>
            <w:r w:rsidR="002F01FB">
              <w:rPr>
                <w:noProof/>
                <w:webHidden/>
              </w:rPr>
              <w:fldChar w:fldCharType="begin"/>
            </w:r>
            <w:r w:rsidR="002F01FB">
              <w:rPr>
                <w:noProof/>
                <w:webHidden/>
              </w:rPr>
              <w:instrText xml:space="preserve"> PAGEREF _Toc117205688 \h </w:instrText>
            </w:r>
            <w:r w:rsidR="002F01FB">
              <w:rPr>
                <w:noProof/>
                <w:webHidden/>
              </w:rPr>
            </w:r>
            <w:r w:rsidR="002F01FB">
              <w:rPr>
                <w:noProof/>
                <w:webHidden/>
              </w:rPr>
              <w:fldChar w:fldCharType="separate"/>
            </w:r>
            <w:r w:rsidR="002F01FB">
              <w:rPr>
                <w:noProof/>
                <w:webHidden/>
              </w:rPr>
              <w:t>15</w:t>
            </w:r>
            <w:r w:rsidR="002F01FB">
              <w:rPr>
                <w:noProof/>
                <w:webHidden/>
              </w:rPr>
              <w:fldChar w:fldCharType="end"/>
            </w:r>
          </w:hyperlink>
        </w:p>
        <w:p w14:paraId="31514D9D" w14:textId="70C9D211" w:rsidR="002F01FB" w:rsidRDefault="00000000">
          <w:pPr>
            <w:pStyle w:val="Obsah2"/>
            <w:tabs>
              <w:tab w:val="right" w:leader="dot" w:pos="9056"/>
            </w:tabs>
            <w:rPr>
              <w:noProof/>
              <w:szCs w:val="24"/>
              <w:lang w:eastAsia="cs-CZ"/>
            </w:rPr>
          </w:pPr>
          <w:hyperlink w:anchor="_Toc117205689" w:history="1">
            <w:r w:rsidR="002F01FB" w:rsidRPr="001A5FCF">
              <w:rPr>
                <w:rStyle w:val="Hypertextovodkaz"/>
                <w:noProof/>
              </w:rPr>
              <w:t>3D tisk workshop</w:t>
            </w:r>
            <w:r w:rsidR="002F01FB">
              <w:rPr>
                <w:noProof/>
                <w:webHidden/>
              </w:rPr>
              <w:tab/>
            </w:r>
            <w:r w:rsidR="002F01FB">
              <w:rPr>
                <w:noProof/>
                <w:webHidden/>
              </w:rPr>
              <w:fldChar w:fldCharType="begin"/>
            </w:r>
            <w:r w:rsidR="002F01FB">
              <w:rPr>
                <w:noProof/>
                <w:webHidden/>
              </w:rPr>
              <w:instrText xml:space="preserve"> PAGEREF _Toc117205689 \h </w:instrText>
            </w:r>
            <w:r w:rsidR="002F01FB">
              <w:rPr>
                <w:noProof/>
                <w:webHidden/>
              </w:rPr>
            </w:r>
            <w:r w:rsidR="002F01FB">
              <w:rPr>
                <w:noProof/>
                <w:webHidden/>
              </w:rPr>
              <w:fldChar w:fldCharType="separate"/>
            </w:r>
            <w:r w:rsidR="002F01FB">
              <w:rPr>
                <w:noProof/>
                <w:webHidden/>
              </w:rPr>
              <w:t>15</w:t>
            </w:r>
            <w:r w:rsidR="002F01FB">
              <w:rPr>
                <w:noProof/>
                <w:webHidden/>
              </w:rPr>
              <w:fldChar w:fldCharType="end"/>
            </w:r>
          </w:hyperlink>
        </w:p>
        <w:p w14:paraId="171B3AB5" w14:textId="2F669ACE" w:rsidR="002F01FB" w:rsidRDefault="00000000">
          <w:pPr>
            <w:pStyle w:val="Obsah2"/>
            <w:tabs>
              <w:tab w:val="right" w:leader="dot" w:pos="9056"/>
            </w:tabs>
            <w:rPr>
              <w:noProof/>
              <w:szCs w:val="24"/>
              <w:lang w:eastAsia="cs-CZ"/>
            </w:rPr>
          </w:pPr>
          <w:hyperlink w:anchor="_Toc117205690" w:history="1">
            <w:r w:rsidR="002F01FB" w:rsidRPr="001A5FCF">
              <w:rPr>
                <w:rStyle w:val="Hypertextovodkaz"/>
                <w:noProof/>
              </w:rPr>
              <w:t>micro:bit</w:t>
            </w:r>
            <w:r w:rsidR="002F01FB">
              <w:rPr>
                <w:noProof/>
                <w:webHidden/>
              </w:rPr>
              <w:tab/>
            </w:r>
            <w:r w:rsidR="002F01FB">
              <w:rPr>
                <w:noProof/>
                <w:webHidden/>
              </w:rPr>
              <w:fldChar w:fldCharType="begin"/>
            </w:r>
            <w:r w:rsidR="002F01FB">
              <w:rPr>
                <w:noProof/>
                <w:webHidden/>
              </w:rPr>
              <w:instrText xml:space="preserve"> PAGEREF _Toc117205690 \h </w:instrText>
            </w:r>
            <w:r w:rsidR="002F01FB">
              <w:rPr>
                <w:noProof/>
                <w:webHidden/>
              </w:rPr>
            </w:r>
            <w:r w:rsidR="002F01FB">
              <w:rPr>
                <w:noProof/>
                <w:webHidden/>
              </w:rPr>
              <w:fldChar w:fldCharType="separate"/>
            </w:r>
            <w:r w:rsidR="002F01FB">
              <w:rPr>
                <w:noProof/>
                <w:webHidden/>
              </w:rPr>
              <w:t>17</w:t>
            </w:r>
            <w:r w:rsidR="002F01FB">
              <w:rPr>
                <w:noProof/>
                <w:webHidden/>
              </w:rPr>
              <w:fldChar w:fldCharType="end"/>
            </w:r>
          </w:hyperlink>
        </w:p>
        <w:p w14:paraId="0AA7EDDA" w14:textId="6D783530" w:rsidR="002F01FB" w:rsidRDefault="00000000">
          <w:pPr>
            <w:pStyle w:val="Obsah2"/>
            <w:tabs>
              <w:tab w:val="right" w:leader="dot" w:pos="9056"/>
            </w:tabs>
            <w:rPr>
              <w:noProof/>
              <w:szCs w:val="24"/>
              <w:lang w:eastAsia="cs-CZ"/>
            </w:rPr>
          </w:pPr>
          <w:hyperlink w:anchor="_Toc117205691" w:history="1">
            <w:r w:rsidR="002F01FB" w:rsidRPr="001A5FCF">
              <w:rPr>
                <w:rStyle w:val="Hypertextovodkaz"/>
                <w:noProof/>
              </w:rPr>
              <w:t>Online formuláře</w:t>
            </w:r>
            <w:r w:rsidR="002F01FB">
              <w:rPr>
                <w:noProof/>
                <w:webHidden/>
              </w:rPr>
              <w:tab/>
            </w:r>
            <w:r w:rsidR="002F01FB">
              <w:rPr>
                <w:noProof/>
                <w:webHidden/>
              </w:rPr>
              <w:fldChar w:fldCharType="begin"/>
            </w:r>
            <w:r w:rsidR="002F01FB">
              <w:rPr>
                <w:noProof/>
                <w:webHidden/>
              </w:rPr>
              <w:instrText xml:space="preserve"> PAGEREF _Toc117205691 \h </w:instrText>
            </w:r>
            <w:r w:rsidR="002F01FB">
              <w:rPr>
                <w:noProof/>
                <w:webHidden/>
              </w:rPr>
            </w:r>
            <w:r w:rsidR="002F01FB">
              <w:rPr>
                <w:noProof/>
                <w:webHidden/>
              </w:rPr>
              <w:fldChar w:fldCharType="separate"/>
            </w:r>
            <w:r w:rsidR="002F01FB">
              <w:rPr>
                <w:noProof/>
                <w:webHidden/>
              </w:rPr>
              <w:t>19</w:t>
            </w:r>
            <w:r w:rsidR="002F01FB">
              <w:rPr>
                <w:noProof/>
                <w:webHidden/>
              </w:rPr>
              <w:fldChar w:fldCharType="end"/>
            </w:r>
          </w:hyperlink>
        </w:p>
        <w:p w14:paraId="675C6B3B" w14:textId="6D034A15" w:rsidR="002F01FB" w:rsidRDefault="00000000">
          <w:pPr>
            <w:pStyle w:val="Obsah1"/>
            <w:rPr>
              <w:noProof/>
              <w:szCs w:val="24"/>
              <w:lang w:eastAsia="cs-CZ"/>
            </w:rPr>
          </w:pPr>
          <w:hyperlink w:anchor="_Toc117205692" w:history="1">
            <w:r w:rsidR="002F01FB" w:rsidRPr="001A5FCF">
              <w:rPr>
                <w:rStyle w:val="Hypertextovodkaz"/>
                <w:noProof/>
              </w:rPr>
              <w:t>Únikovka</w:t>
            </w:r>
            <w:r w:rsidR="002F01FB">
              <w:rPr>
                <w:noProof/>
                <w:webHidden/>
              </w:rPr>
              <w:tab/>
            </w:r>
            <w:r w:rsidR="002F01FB">
              <w:rPr>
                <w:noProof/>
                <w:webHidden/>
              </w:rPr>
              <w:fldChar w:fldCharType="begin"/>
            </w:r>
            <w:r w:rsidR="002F01FB">
              <w:rPr>
                <w:noProof/>
                <w:webHidden/>
              </w:rPr>
              <w:instrText xml:space="preserve"> PAGEREF _Toc117205692 \h </w:instrText>
            </w:r>
            <w:r w:rsidR="002F01FB">
              <w:rPr>
                <w:noProof/>
                <w:webHidden/>
              </w:rPr>
            </w:r>
            <w:r w:rsidR="002F01FB">
              <w:rPr>
                <w:noProof/>
                <w:webHidden/>
              </w:rPr>
              <w:fldChar w:fldCharType="separate"/>
            </w:r>
            <w:r w:rsidR="002F01FB">
              <w:rPr>
                <w:noProof/>
                <w:webHidden/>
              </w:rPr>
              <w:t>21</w:t>
            </w:r>
            <w:r w:rsidR="002F01FB">
              <w:rPr>
                <w:noProof/>
                <w:webHidden/>
              </w:rPr>
              <w:fldChar w:fldCharType="end"/>
            </w:r>
          </w:hyperlink>
        </w:p>
        <w:p w14:paraId="5F8AA89F" w14:textId="27178733" w:rsidR="002F01FB" w:rsidRDefault="00000000">
          <w:pPr>
            <w:pStyle w:val="Obsah2"/>
            <w:tabs>
              <w:tab w:val="right" w:leader="dot" w:pos="9056"/>
            </w:tabs>
            <w:rPr>
              <w:noProof/>
              <w:szCs w:val="24"/>
              <w:lang w:eastAsia="cs-CZ"/>
            </w:rPr>
          </w:pPr>
          <w:hyperlink w:anchor="_Toc117205693" w:history="1">
            <w:r w:rsidR="002F01FB" w:rsidRPr="001A5FCF">
              <w:rPr>
                <w:rStyle w:val="Hypertextovodkaz"/>
                <w:noProof/>
              </w:rPr>
              <w:t>Schéma</w:t>
            </w:r>
            <w:r w:rsidR="002F01FB">
              <w:rPr>
                <w:noProof/>
                <w:webHidden/>
              </w:rPr>
              <w:tab/>
            </w:r>
            <w:r w:rsidR="002F01FB">
              <w:rPr>
                <w:noProof/>
                <w:webHidden/>
              </w:rPr>
              <w:fldChar w:fldCharType="begin"/>
            </w:r>
            <w:r w:rsidR="002F01FB">
              <w:rPr>
                <w:noProof/>
                <w:webHidden/>
              </w:rPr>
              <w:instrText xml:space="preserve"> PAGEREF _Toc117205693 \h </w:instrText>
            </w:r>
            <w:r w:rsidR="002F01FB">
              <w:rPr>
                <w:noProof/>
                <w:webHidden/>
              </w:rPr>
            </w:r>
            <w:r w:rsidR="002F01FB">
              <w:rPr>
                <w:noProof/>
                <w:webHidden/>
              </w:rPr>
              <w:fldChar w:fldCharType="separate"/>
            </w:r>
            <w:r w:rsidR="002F01FB">
              <w:rPr>
                <w:noProof/>
                <w:webHidden/>
              </w:rPr>
              <w:t>21</w:t>
            </w:r>
            <w:r w:rsidR="002F01FB">
              <w:rPr>
                <w:noProof/>
                <w:webHidden/>
              </w:rPr>
              <w:fldChar w:fldCharType="end"/>
            </w:r>
          </w:hyperlink>
        </w:p>
        <w:p w14:paraId="6573D512" w14:textId="329338BE" w:rsidR="002F01FB" w:rsidRDefault="00000000">
          <w:pPr>
            <w:pStyle w:val="Obsah2"/>
            <w:tabs>
              <w:tab w:val="right" w:leader="dot" w:pos="9056"/>
            </w:tabs>
            <w:rPr>
              <w:noProof/>
              <w:szCs w:val="24"/>
              <w:lang w:eastAsia="cs-CZ"/>
            </w:rPr>
          </w:pPr>
          <w:hyperlink w:anchor="_Toc117205694" w:history="1">
            <w:r w:rsidR="002F01FB" w:rsidRPr="001A5FCF">
              <w:rPr>
                <w:rStyle w:val="Hypertextovodkaz"/>
                <w:noProof/>
              </w:rPr>
              <w:t>Sklep</w:t>
            </w:r>
            <w:r w:rsidR="002F01FB">
              <w:rPr>
                <w:noProof/>
                <w:webHidden/>
              </w:rPr>
              <w:tab/>
            </w:r>
            <w:r w:rsidR="002F01FB">
              <w:rPr>
                <w:noProof/>
                <w:webHidden/>
              </w:rPr>
              <w:fldChar w:fldCharType="begin"/>
            </w:r>
            <w:r w:rsidR="002F01FB">
              <w:rPr>
                <w:noProof/>
                <w:webHidden/>
              </w:rPr>
              <w:instrText xml:space="preserve"> PAGEREF _Toc117205694 \h </w:instrText>
            </w:r>
            <w:r w:rsidR="002F01FB">
              <w:rPr>
                <w:noProof/>
                <w:webHidden/>
              </w:rPr>
            </w:r>
            <w:r w:rsidR="002F01FB">
              <w:rPr>
                <w:noProof/>
                <w:webHidden/>
              </w:rPr>
              <w:fldChar w:fldCharType="separate"/>
            </w:r>
            <w:r w:rsidR="002F01FB">
              <w:rPr>
                <w:noProof/>
                <w:webHidden/>
              </w:rPr>
              <w:t>22</w:t>
            </w:r>
            <w:r w:rsidR="002F01FB">
              <w:rPr>
                <w:noProof/>
                <w:webHidden/>
              </w:rPr>
              <w:fldChar w:fldCharType="end"/>
            </w:r>
          </w:hyperlink>
        </w:p>
        <w:p w14:paraId="27C1F04D" w14:textId="64D2D7A5" w:rsidR="002F01FB" w:rsidRDefault="00000000">
          <w:pPr>
            <w:pStyle w:val="Obsah2"/>
            <w:tabs>
              <w:tab w:val="right" w:leader="dot" w:pos="9056"/>
            </w:tabs>
            <w:rPr>
              <w:noProof/>
              <w:szCs w:val="24"/>
              <w:lang w:eastAsia="cs-CZ"/>
            </w:rPr>
          </w:pPr>
          <w:hyperlink w:anchor="_Toc117205695" w:history="1">
            <w:r w:rsidR="002F01FB" w:rsidRPr="001A5FCF">
              <w:rPr>
                <w:rStyle w:val="Hypertextovodkaz"/>
                <w:noProof/>
              </w:rPr>
              <w:t>Biologická laboratoř</w:t>
            </w:r>
            <w:r w:rsidR="002F01FB">
              <w:rPr>
                <w:noProof/>
                <w:webHidden/>
              </w:rPr>
              <w:tab/>
            </w:r>
            <w:r w:rsidR="002F01FB">
              <w:rPr>
                <w:noProof/>
                <w:webHidden/>
              </w:rPr>
              <w:fldChar w:fldCharType="begin"/>
            </w:r>
            <w:r w:rsidR="002F01FB">
              <w:rPr>
                <w:noProof/>
                <w:webHidden/>
              </w:rPr>
              <w:instrText xml:space="preserve"> PAGEREF _Toc117205695 \h </w:instrText>
            </w:r>
            <w:r w:rsidR="002F01FB">
              <w:rPr>
                <w:noProof/>
                <w:webHidden/>
              </w:rPr>
            </w:r>
            <w:r w:rsidR="002F01FB">
              <w:rPr>
                <w:noProof/>
                <w:webHidden/>
              </w:rPr>
              <w:fldChar w:fldCharType="separate"/>
            </w:r>
            <w:r w:rsidR="002F01FB">
              <w:rPr>
                <w:noProof/>
                <w:webHidden/>
              </w:rPr>
              <w:t>24</w:t>
            </w:r>
            <w:r w:rsidR="002F01FB">
              <w:rPr>
                <w:noProof/>
                <w:webHidden/>
              </w:rPr>
              <w:fldChar w:fldCharType="end"/>
            </w:r>
          </w:hyperlink>
        </w:p>
        <w:p w14:paraId="562C8EDE" w14:textId="02B75635" w:rsidR="002F01FB" w:rsidRDefault="00000000">
          <w:pPr>
            <w:pStyle w:val="Obsah2"/>
            <w:tabs>
              <w:tab w:val="right" w:leader="dot" w:pos="9056"/>
            </w:tabs>
            <w:rPr>
              <w:noProof/>
              <w:szCs w:val="24"/>
              <w:lang w:eastAsia="cs-CZ"/>
            </w:rPr>
          </w:pPr>
          <w:hyperlink w:anchor="_Toc117205696" w:history="1">
            <w:r w:rsidR="002F01FB" w:rsidRPr="001A5FCF">
              <w:rPr>
                <w:rStyle w:val="Hypertextovodkaz"/>
                <w:noProof/>
              </w:rPr>
              <w:t>Fyzikální laboratoř</w:t>
            </w:r>
            <w:r w:rsidR="002F01FB">
              <w:rPr>
                <w:noProof/>
                <w:webHidden/>
              </w:rPr>
              <w:tab/>
            </w:r>
            <w:r w:rsidR="002F01FB">
              <w:rPr>
                <w:noProof/>
                <w:webHidden/>
              </w:rPr>
              <w:fldChar w:fldCharType="begin"/>
            </w:r>
            <w:r w:rsidR="002F01FB">
              <w:rPr>
                <w:noProof/>
                <w:webHidden/>
              </w:rPr>
              <w:instrText xml:space="preserve"> PAGEREF _Toc117205696 \h </w:instrText>
            </w:r>
            <w:r w:rsidR="002F01FB">
              <w:rPr>
                <w:noProof/>
                <w:webHidden/>
              </w:rPr>
            </w:r>
            <w:r w:rsidR="002F01FB">
              <w:rPr>
                <w:noProof/>
                <w:webHidden/>
              </w:rPr>
              <w:fldChar w:fldCharType="separate"/>
            </w:r>
            <w:r w:rsidR="002F01FB">
              <w:rPr>
                <w:noProof/>
                <w:webHidden/>
              </w:rPr>
              <w:t>26</w:t>
            </w:r>
            <w:r w:rsidR="002F01FB">
              <w:rPr>
                <w:noProof/>
                <w:webHidden/>
              </w:rPr>
              <w:fldChar w:fldCharType="end"/>
            </w:r>
          </w:hyperlink>
        </w:p>
        <w:p w14:paraId="0671ACC6" w14:textId="62DCFA0E" w:rsidR="002F01FB" w:rsidRDefault="00000000">
          <w:pPr>
            <w:pStyle w:val="Obsah2"/>
            <w:tabs>
              <w:tab w:val="right" w:leader="dot" w:pos="9056"/>
            </w:tabs>
            <w:rPr>
              <w:noProof/>
              <w:szCs w:val="24"/>
              <w:lang w:eastAsia="cs-CZ"/>
            </w:rPr>
          </w:pPr>
          <w:hyperlink w:anchor="_Toc117205697" w:history="1">
            <w:r w:rsidR="002F01FB" w:rsidRPr="001A5FCF">
              <w:rPr>
                <w:rStyle w:val="Hypertextovodkaz"/>
                <w:noProof/>
              </w:rPr>
              <w:t>Učebna dějepisu</w:t>
            </w:r>
            <w:r w:rsidR="002F01FB">
              <w:rPr>
                <w:noProof/>
                <w:webHidden/>
              </w:rPr>
              <w:tab/>
            </w:r>
            <w:r w:rsidR="002F01FB">
              <w:rPr>
                <w:noProof/>
                <w:webHidden/>
              </w:rPr>
              <w:fldChar w:fldCharType="begin"/>
            </w:r>
            <w:r w:rsidR="002F01FB">
              <w:rPr>
                <w:noProof/>
                <w:webHidden/>
              </w:rPr>
              <w:instrText xml:space="preserve"> PAGEREF _Toc117205697 \h </w:instrText>
            </w:r>
            <w:r w:rsidR="002F01FB">
              <w:rPr>
                <w:noProof/>
                <w:webHidden/>
              </w:rPr>
            </w:r>
            <w:r w:rsidR="002F01FB">
              <w:rPr>
                <w:noProof/>
                <w:webHidden/>
              </w:rPr>
              <w:fldChar w:fldCharType="separate"/>
            </w:r>
            <w:r w:rsidR="002F01FB">
              <w:rPr>
                <w:noProof/>
                <w:webHidden/>
              </w:rPr>
              <w:t>27</w:t>
            </w:r>
            <w:r w:rsidR="002F01FB">
              <w:rPr>
                <w:noProof/>
                <w:webHidden/>
              </w:rPr>
              <w:fldChar w:fldCharType="end"/>
            </w:r>
          </w:hyperlink>
        </w:p>
        <w:p w14:paraId="51FDDE67" w14:textId="71B3D5F2" w:rsidR="002F01FB" w:rsidRDefault="00000000">
          <w:pPr>
            <w:pStyle w:val="Obsah2"/>
            <w:tabs>
              <w:tab w:val="right" w:leader="dot" w:pos="9056"/>
            </w:tabs>
            <w:rPr>
              <w:noProof/>
              <w:szCs w:val="24"/>
              <w:lang w:eastAsia="cs-CZ"/>
            </w:rPr>
          </w:pPr>
          <w:hyperlink w:anchor="_Toc117205698" w:history="1">
            <w:r w:rsidR="002F01FB" w:rsidRPr="001A5FCF">
              <w:rPr>
                <w:rStyle w:val="Hypertextovodkaz"/>
                <w:noProof/>
              </w:rPr>
              <w:t>Učebna zeměpisu</w:t>
            </w:r>
            <w:r w:rsidR="002F01FB">
              <w:rPr>
                <w:noProof/>
                <w:webHidden/>
              </w:rPr>
              <w:tab/>
            </w:r>
            <w:r w:rsidR="002F01FB">
              <w:rPr>
                <w:noProof/>
                <w:webHidden/>
              </w:rPr>
              <w:fldChar w:fldCharType="begin"/>
            </w:r>
            <w:r w:rsidR="002F01FB">
              <w:rPr>
                <w:noProof/>
                <w:webHidden/>
              </w:rPr>
              <w:instrText xml:space="preserve"> PAGEREF _Toc117205698 \h </w:instrText>
            </w:r>
            <w:r w:rsidR="002F01FB">
              <w:rPr>
                <w:noProof/>
                <w:webHidden/>
              </w:rPr>
            </w:r>
            <w:r w:rsidR="002F01FB">
              <w:rPr>
                <w:noProof/>
                <w:webHidden/>
              </w:rPr>
              <w:fldChar w:fldCharType="separate"/>
            </w:r>
            <w:r w:rsidR="002F01FB">
              <w:rPr>
                <w:noProof/>
                <w:webHidden/>
              </w:rPr>
              <w:t>28</w:t>
            </w:r>
            <w:r w:rsidR="002F01FB">
              <w:rPr>
                <w:noProof/>
                <w:webHidden/>
              </w:rPr>
              <w:fldChar w:fldCharType="end"/>
            </w:r>
          </w:hyperlink>
        </w:p>
        <w:p w14:paraId="1349F148" w14:textId="0480042B" w:rsidR="002F01FB" w:rsidRDefault="00000000">
          <w:pPr>
            <w:pStyle w:val="Obsah2"/>
            <w:tabs>
              <w:tab w:val="right" w:leader="dot" w:pos="9056"/>
            </w:tabs>
            <w:rPr>
              <w:noProof/>
              <w:szCs w:val="24"/>
              <w:lang w:eastAsia="cs-CZ"/>
            </w:rPr>
          </w:pPr>
          <w:hyperlink w:anchor="_Toc117205699" w:history="1">
            <w:r w:rsidR="002F01FB" w:rsidRPr="001A5FCF">
              <w:rPr>
                <w:rStyle w:val="Hypertextovodkaz"/>
                <w:noProof/>
              </w:rPr>
              <w:t>Učebna chemie</w:t>
            </w:r>
            <w:r w:rsidR="002F01FB">
              <w:rPr>
                <w:noProof/>
                <w:webHidden/>
              </w:rPr>
              <w:tab/>
            </w:r>
            <w:r w:rsidR="002F01FB">
              <w:rPr>
                <w:noProof/>
                <w:webHidden/>
              </w:rPr>
              <w:fldChar w:fldCharType="begin"/>
            </w:r>
            <w:r w:rsidR="002F01FB">
              <w:rPr>
                <w:noProof/>
                <w:webHidden/>
              </w:rPr>
              <w:instrText xml:space="preserve"> PAGEREF _Toc117205699 \h </w:instrText>
            </w:r>
            <w:r w:rsidR="002F01FB">
              <w:rPr>
                <w:noProof/>
                <w:webHidden/>
              </w:rPr>
            </w:r>
            <w:r w:rsidR="002F01FB">
              <w:rPr>
                <w:noProof/>
                <w:webHidden/>
              </w:rPr>
              <w:fldChar w:fldCharType="separate"/>
            </w:r>
            <w:r w:rsidR="002F01FB">
              <w:rPr>
                <w:noProof/>
                <w:webHidden/>
              </w:rPr>
              <w:t>28</w:t>
            </w:r>
            <w:r w:rsidR="002F01FB">
              <w:rPr>
                <w:noProof/>
                <w:webHidden/>
              </w:rPr>
              <w:fldChar w:fldCharType="end"/>
            </w:r>
          </w:hyperlink>
        </w:p>
        <w:p w14:paraId="16BA2529" w14:textId="602DB1D8" w:rsidR="002F01FB" w:rsidRDefault="00000000">
          <w:pPr>
            <w:pStyle w:val="Obsah2"/>
            <w:tabs>
              <w:tab w:val="right" w:leader="dot" w:pos="9056"/>
            </w:tabs>
            <w:rPr>
              <w:noProof/>
              <w:szCs w:val="24"/>
              <w:lang w:eastAsia="cs-CZ"/>
            </w:rPr>
          </w:pPr>
          <w:hyperlink w:anchor="_Toc117205700" w:history="1">
            <w:r w:rsidR="002F01FB" w:rsidRPr="001A5FCF">
              <w:rPr>
                <w:rStyle w:val="Hypertextovodkaz"/>
                <w:noProof/>
              </w:rPr>
              <w:t>Konec</w:t>
            </w:r>
            <w:r w:rsidR="002F01FB">
              <w:rPr>
                <w:noProof/>
                <w:webHidden/>
              </w:rPr>
              <w:tab/>
            </w:r>
            <w:r w:rsidR="002F01FB">
              <w:rPr>
                <w:noProof/>
                <w:webHidden/>
              </w:rPr>
              <w:fldChar w:fldCharType="begin"/>
            </w:r>
            <w:r w:rsidR="002F01FB">
              <w:rPr>
                <w:noProof/>
                <w:webHidden/>
              </w:rPr>
              <w:instrText xml:space="preserve"> PAGEREF _Toc117205700 \h </w:instrText>
            </w:r>
            <w:r w:rsidR="002F01FB">
              <w:rPr>
                <w:noProof/>
                <w:webHidden/>
              </w:rPr>
            </w:r>
            <w:r w:rsidR="002F01FB">
              <w:rPr>
                <w:noProof/>
                <w:webHidden/>
              </w:rPr>
              <w:fldChar w:fldCharType="separate"/>
            </w:r>
            <w:r w:rsidR="002F01FB">
              <w:rPr>
                <w:noProof/>
                <w:webHidden/>
              </w:rPr>
              <w:t>30</w:t>
            </w:r>
            <w:r w:rsidR="002F01FB">
              <w:rPr>
                <w:noProof/>
                <w:webHidden/>
              </w:rPr>
              <w:fldChar w:fldCharType="end"/>
            </w:r>
          </w:hyperlink>
        </w:p>
        <w:p w14:paraId="7E304CBD" w14:textId="47779E96" w:rsidR="002F01FB" w:rsidRDefault="00000000">
          <w:pPr>
            <w:pStyle w:val="Obsah1"/>
            <w:rPr>
              <w:noProof/>
              <w:szCs w:val="24"/>
              <w:lang w:eastAsia="cs-CZ"/>
            </w:rPr>
          </w:pPr>
          <w:hyperlink w:anchor="_Toc117205701" w:history="1">
            <w:r w:rsidR="002F01FB" w:rsidRPr="001A5FCF">
              <w:rPr>
                <w:rStyle w:val="Hypertextovodkaz"/>
                <w:noProof/>
              </w:rPr>
              <w:t>Provoz únikovky</w:t>
            </w:r>
            <w:r w:rsidR="002F01FB">
              <w:rPr>
                <w:noProof/>
                <w:webHidden/>
              </w:rPr>
              <w:tab/>
            </w:r>
            <w:r w:rsidR="002F01FB">
              <w:rPr>
                <w:noProof/>
                <w:webHidden/>
              </w:rPr>
              <w:fldChar w:fldCharType="begin"/>
            </w:r>
            <w:r w:rsidR="002F01FB">
              <w:rPr>
                <w:noProof/>
                <w:webHidden/>
              </w:rPr>
              <w:instrText xml:space="preserve"> PAGEREF _Toc117205701 \h </w:instrText>
            </w:r>
            <w:r w:rsidR="002F01FB">
              <w:rPr>
                <w:noProof/>
                <w:webHidden/>
              </w:rPr>
            </w:r>
            <w:r w:rsidR="002F01FB">
              <w:rPr>
                <w:noProof/>
                <w:webHidden/>
              </w:rPr>
              <w:fldChar w:fldCharType="separate"/>
            </w:r>
            <w:r w:rsidR="002F01FB">
              <w:rPr>
                <w:noProof/>
                <w:webHidden/>
              </w:rPr>
              <w:t>31</w:t>
            </w:r>
            <w:r w:rsidR="002F01FB">
              <w:rPr>
                <w:noProof/>
                <w:webHidden/>
              </w:rPr>
              <w:fldChar w:fldCharType="end"/>
            </w:r>
          </w:hyperlink>
        </w:p>
        <w:p w14:paraId="1DFCED5E" w14:textId="7C2287EE" w:rsidR="002F01FB" w:rsidRDefault="00000000">
          <w:pPr>
            <w:pStyle w:val="Obsah2"/>
            <w:tabs>
              <w:tab w:val="right" w:leader="dot" w:pos="9056"/>
            </w:tabs>
            <w:rPr>
              <w:noProof/>
              <w:szCs w:val="24"/>
              <w:lang w:eastAsia="cs-CZ"/>
            </w:rPr>
          </w:pPr>
          <w:hyperlink w:anchor="_Toc117205702" w:history="1">
            <w:r w:rsidR="002F01FB" w:rsidRPr="001A5FCF">
              <w:rPr>
                <w:rStyle w:val="Hypertextovodkaz"/>
                <w:noProof/>
              </w:rPr>
              <w:t>Zpřístupnění únikovky veřejnosti</w:t>
            </w:r>
            <w:r w:rsidR="002F01FB">
              <w:rPr>
                <w:noProof/>
                <w:webHidden/>
              </w:rPr>
              <w:tab/>
            </w:r>
            <w:r w:rsidR="002F01FB">
              <w:rPr>
                <w:noProof/>
                <w:webHidden/>
              </w:rPr>
              <w:fldChar w:fldCharType="begin"/>
            </w:r>
            <w:r w:rsidR="002F01FB">
              <w:rPr>
                <w:noProof/>
                <w:webHidden/>
              </w:rPr>
              <w:instrText xml:space="preserve"> PAGEREF _Toc117205702 \h </w:instrText>
            </w:r>
            <w:r w:rsidR="002F01FB">
              <w:rPr>
                <w:noProof/>
                <w:webHidden/>
              </w:rPr>
            </w:r>
            <w:r w:rsidR="002F01FB">
              <w:rPr>
                <w:noProof/>
                <w:webHidden/>
              </w:rPr>
              <w:fldChar w:fldCharType="separate"/>
            </w:r>
            <w:r w:rsidR="002F01FB">
              <w:rPr>
                <w:noProof/>
                <w:webHidden/>
              </w:rPr>
              <w:t>31</w:t>
            </w:r>
            <w:r w:rsidR="002F01FB">
              <w:rPr>
                <w:noProof/>
                <w:webHidden/>
              </w:rPr>
              <w:fldChar w:fldCharType="end"/>
            </w:r>
          </w:hyperlink>
        </w:p>
        <w:p w14:paraId="0B2AE89F" w14:textId="184BA6DF" w:rsidR="002F01FB" w:rsidRDefault="00000000">
          <w:pPr>
            <w:pStyle w:val="Obsah2"/>
            <w:tabs>
              <w:tab w:val="right" w:leader="dot" w:pos="9056"/>
            </w:tabs>
            <w:rPr>
              <w:noProof/>
              <w:szCs w:val="24"/>
              <w:lang w:eastAsia="cs-CZ"/>
            </w:rPr>
          </w:pPr>
          <w:hyperlink w:anchor="_Toc117205703" w:history="1">
            <w:r w:rsidR="002F01FB" w:rsidRPr="001A5FCF">
              <w:rPr>
                <w:rStyle w:val="Hypertextovodkaz"/>
                <w:noProof/>
              </w:rPr>
              <w:t>Omezení počtu řešení</w:t>
            </w:r>
            <w:r w:rsidR="002F01FB">
              <w:rPr>
                <w:noProof/>
                <w:webHidden/>
              </w:rPr>
              <w:tab/>
            </w:r>
            <w:r w:rsidR="002F01FB">
              <w:rPr>
                <w:noProof/>
                <w:webHidden/>
              </w:rPr>
              <w:fldChar w:fldCharType="begin"/>
            </w:r>
            <w:r w:rsidR="002F01FB">
              <w:rPr>
                <w:noProof/>
                <w:webHidden/>
              </w:rPr>
              <w:instrText xml:space="preserve"> PAGEREF _Toc117205703 \h </w:instrText>
            </w:r>
            <w:r w:rsidR="002F01FB">
              <w:rPr>
                <w:noProof/>
                <w:webHidden/>
              </w:rPr>
            </w:r>
            <w:r w:rsidR="002F01FB">
              <w:rPr>
                <w:noProof/>
                <w:webHidden/>
              </w:rPr>
              <w:fldChar w:fldCharType="separate"/>
            </w:r>
            <w:r w:rsidR="002F01FB">
              <w:rPr>
                <w:noProof/>
                <w:webHidden/>
              </w:rPr>
              <w:t>32</w:t>
            </w:r>
            <w:r w:rsidR="002F01FB">
              <w:rPr>
                <w:noProof/>
                <w:webHidden/>
              </w:rPr>
              <w:fldChar w:fldCharType="end"/>
            </w:r>
          </w:hyperlink>
        </w:p>
        <w:p w14:paraId="082ADB74" w14:textId="58BAB28D" w:rsidR="002F01FB" w:rsidRDefault="00000000">
          <w:pPr>
            <w:pStyle w:val="Obsah1"/>
            <w:rPr>
              <w:noProof/>
              <w:szCs w:val="24"/>
              <w:lang w:eastAsia="cs-CZ"/>
            </w:rPr>
          </w:pPr>
          <w:hyperlink w:anchor="_Toc117205704" w:history="1">
            <w:r w:rsidR="002F01FB" w:rsidRPr="001A5FCF">
              <w:rPr>
                <w:rStyle w:val="Hypertextovodkaz"/>
                <w:noProof/>
              </w:rPr>
              <w:t>Závěr</w:t>
            </w:r>
            <w:r w:rsidR="002F01FB">
              <w:rPr>
                <w:noProof/>
                <w:webHidden/>
              </w:rPr>
              <w:tab/>
            </w:r>
            <w:r w:rsidR="002F01FB">
              <w:rPr>
                <w:noProof/>
                <w:webHidden/>
              </w:rPr>
              <w:fldChar w:fldCharType="begin"/>
            </w:r>
            <w:r w:rsidR="002F01FB">
              <w:rPr>
                <w:noProof/>
                <w:webHidden/>
              </w:rPr>
              <w:instrText xml:space="preserve"> PAGEREF _Toc117205704 \h </w:instrText>
            </w:r>
            <w:r w:rsidR="002F01FB">
              <w:rPr>
                <w:noProof/>
                <w:webHidden/>
              </w:rPr>
            </w:r>
            <w:r w:rsidR="002F01FB">
              <w:rPr>
                <w:noProof/>
                <w:webHidden/>
              </w:rPr>
              <w:fldChar w:fldCharType="separate"/>
            </w:r>
            <w:r w:rsidR="002F01FB">
              <w:rPr>
                <w:noProof/>
                <w:webHidden/>
              </w:rPr>
              <w:t>33</w:t>
            </w:r>
            <w:r w:rsidR="002F01FB">
              <w:rPr>
                <w:noProof/>
                <w:webHidden/>
              </w:rPr>
              <w:fldChar w:fldCharType="end"/>
            </w:r>
          </w:hyperlink>
        </w:p>
        <w:p w14:paraId="581BFAC6" w14:textId="6F31B3C0" w:rsidR="006B3869" w:rsidRPr="003576D0" w:rsidRDefault="0024033C" w:rsidP="00F36F82">
          <w:r>
            <w:fldChar w:fldCharType="end"/>
          </w:r>
        </w:p>
      </w:sdtContent>
    </w:sdt>
    <w:p w14:paraId="617DD11D" w14:textId="5180F1C2" w:rsidR="006B3869" w:rsidRDefault="003576D0" w:rsidP="00F36F82">
      <w:pPr>
        <w:pStyle w:val="Nadpis1"/>
      </w:pPr>
      <w:bookmarkStart w:id="0" w:name="_Toc117205679"/>
      <w:r>
        <w:lastRenderedPageBreak/>
        <w:t>Informace o projektu</w:t>
      </w:r>
      <w:bookmarkEnd w:id="0"/>
    </w:p>
    <w:p w14:paraId="6161247F" w14:textId="6AF7276C" w:rsidR="003576D0" w:rsidRDefault="003576D0" w:rsidP="00F36F82">
      <w:r>
        <w:t xml:space="preserve">Projekt Únikovka z Klvaňova gymnázia </w:t>
      </w:r>
      <w:r w:rsidR="00504C6C">
        <w:t>byl</w:t>
      </w:r>
      <w:r>
        <w:t xml:space="preserve"> zaměřen na posílení technických a digitálních dovedností žáků nižšího gymnázia. S využitím platnosti starých dobrých zákonů </w:t>
      </w:r>
      <w:r w:rsidRPr="00F36F82">
        <w:t>fyziky</w:t>
      </w:r>
      <w:r>
        <w:t xml:space="preserve"> v kombinaci s moderními technologiemi </w:t>
      </w:r>
      <w:r w:rsidR="00504C6C">
        <w:t>vytvořili</w:t>
      </w:r>
      <w:r>
        <w:t xml:space="preserve"> žáci zajímavou únikovou hru, která zaujme současné žáky gymnázia i zájemce o budoucí studium na naší škole.</w:t>
      </w:r>
    </w:p>
    <w:p w14:paraId="15D4D368" w14:textId="4A3A75FC" w:rsidR="003576D0" w:rsidRDefault="003576D0" w:rsidP="00F578FF">
      <w:pPr>
        <w:pStyle w:val="Nadpis2"/>
      </w:pPr>
      <w:bookmarkStart w:id="1" w:name="_Toc117205680"/>
      <w:r>
        <w:t>Cíle projektu</w:t>
      </w:r>
      <w:bookmarkEnd w:id="1"/>
    </w:p>
    <w:p w14:paraId="3D8071B4" w14:textId="77777777" w:rsidR="003576D0" w:rsidRDefault="003576D0" w:rsidP="00504C6C">
      <w:pPr>
        <w:pStyle w:val="Odstavecseseznamem"/>
        <w:numPr>
          <w:ilvl w:val="0"/>
          <w:numId w:val="4"/>
        </w:numPr>
      </w:pPr>
      <w:r>
        <w:t xml:space="preserve">Žáci </w:t>
      </w:r>
      <w:proofErr w:type="gramStart"/>
      <w:r>
        <w:t>vytvoří</w:t>
      </w:r>
      <w:proofErr w:type="gramEnd"/>
      <w:r>
        <w:t xml:space="preserve"> digitální únikovou hru v kulisách Klvaňova gymnázia s využitím kamerových záznamů fyzikálních pokusů a robotických úloh.</w:t>
      </w:r>
    </w:p>
    <w:p w14:paraId="0396D7FE" w14:textId="77777777" w:rsidR="003576D0" w:rsidRDefault="003576D0" w:rsidP="00504C6C">
      <w:pPr>
        <w:pStyle w:val="Odstavecseseznamem"/>
        <w:numPr>
          <w:ilvl w:val="0"/>
          <w:numId w:val="4"/>
        </w:numPr>
      </w:pPr>
      <w:r>
        <w:t>Žáci navrhnou jednotlivé fyzikální pokusy a robotické úlohy.</w:t>
      </w:r>
    </w:p>
    <w:p w14:paraId="4CE8D755" w14:textId="77777777" w:rsidR="003576D0" w:rsidRDefault="003576D0" w:rsidP="00504C6C">
      <w:pPr>
        <w:pStyle w:val="Odstavecseseznamem"/>
        <w:numPr>
          <w:ilvl w:val="0"/>
          <w:numId w:val="4"/>
        </w:numPr>
      </w:pPr>
      <w:r>
        <w:t>Žáci zrealizují naplánované aktivity a zaznamenají je na digitální kameru.</w:t>
      </w:r>
    </w:p>
    <w:p w14:paraId="1B99AA3A" w14:textId="77777777" w:rsidR="003576D0" w:rsidRDefault="003576D0" w:rsidP="00504C6C">
      <w:pPr>
        <w:pStyle w:val="Odstavecseseznamem"/>
        <w:numPr>
          <w:ilvl w:val="0"/>
          <w:numId w:val="4"/>
        </w:numPr>
      </w:pPr>
      <w:r>
        <w:t>Žáci sestříhají z natočených materiálů krátké videoklipy pro použití do digitální únikové hry.</w:t>
      </w:r>
    </w:p>
    <w:p w14:paraId="71243E72" w14:textId="77777777" w:rsidR="003576D0" w:rsidRDefault="003576D0" w:rsidP="00504C6C">
      <w:pPr>
        <w:pStyle w:val="Odstavecseseznamem"/>
        <w:numPr>
          <w:ilvl w:val="0"/>
          <w:numId w:val="4"/>
        </w:numPr>
      </w:pPr>
      <w:r>
        <w:t xml:space="preserve">Žáci </w:t>
      </w:r>
      <w:proofErr w:type="gramStart"/>
      <w:r>
        <w:t>vytvoří</w:t>
      </w:r>
      <w:proofErr w:type="gramEnd"/>
      <w:r>
        <w:t xml:space="preserve"> webové stránky s únikovou hrou.</w:t>
      </w:r>
    </w:p>
    <w:p w14:paraId="3FCD2E92" w14:textId="167C9147" w:rsidR="003576D0" w:rsidRPr="003576D0" w:rsidRDefault="003576D0" w:rsidP="00504C6C">
      <w:pPr>
        <w:pStyle w:val="Odstavecseseznamem"/>
        <w:numPr>
          <w:ilvl w:val="0"/>
          <w:numId w:val="4"/>
        </w:numPr>
      </w:pPr>
      <w:r>
        <w:t>Žáci zpracují propagační materiály (prezentace, letáčky) ke svému výtvoru.</w:t>
      </w:r>
    </w:p>
    <w:p w14:paraId="6A455883" w14:textId="77777777" w:rsidR="003576D0" w:rsidRPr="003576D0" w:rsidRDefault="003576D0" w:rsidP="00F36F82"/>
    <w:p w14:paraId="703848DA" w14:textId="0A49D8A9" w:rsidR="006B3869" w:rsidRDefault="003576D0" w:rsidP="00F36F82">
      <w:pPr>
        <w:pStyle w:val="Nadpis1"/>
      </w:pPr>
      <w:bookmarkStart w:id="2" w:name="_Toc117205681"/>
      <w:r>
        <w:lastRenderedPageBreak/>
        <w:t>Materiální vybavení potřebné k realizaci projektu</w:t>
      </w:r>
      <w:bookmarkEnd w:id="2"/>
    </w:p>
    <w:p w14:paraId="23565CCD" w14:textId="77777777" w:rsidR="000A2C17" w:rsidRDefault="003576D0" w:rsidP="00F578FF">
      <w:pPr>
        <w:pStyle w:val="Nadpis2"/>
      </w:pPr>
      <w:bookmarkStart w:id="3" w:name="_Toc117205682"/>
      <w:r>
        <w:t>Digitální kamera</w:t>
      </w:r>
      <w:bookmarkEnd w:id="3"/>
    </w:p>
    <w:p w14:paraId="4E0982FE" w14:textId="6DD1C3ED" w:rsidR="003576D0" w:rsidRDefault="000A2C17" w:rsidP="00703CB5">
      <w:pPr>
        <w:jc w:val="center"/>
      </w:pPr>
      <w:r>
        <w:rPr>
          <w:noProof/>
          <w:lang w:eastAsia="cs-CZ"/>
        </w:rPr>
        <w:drawing>
          <wp:inline distT="0" distB="0" distL="0" distR="0" wp14:anchorId="528613FB" wp14:editId="7CB95A7F">
            <wp:extent cx="3810000" cy="3810000"/>
            <wp:effectExtent l="0" t="0" r="0" b="0"/>
            <wp:docPr id="4" name="Obrázek 4" descr="Sony Alpha A6400 od 24 990 Kč - Heurek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ny Alpha A6400 od 24 990 Kč - Heureka.cz"/>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3810000" cy="3810000"/>
                    </a:xfrm>
                    <a:prstGeom prst="rect">
                      <a:avLst/>
                    </a:prstGeom>
                    <a:noFill/>
                    <a:ln>
                      <a:noFill/>
                    </a:ln>
                  </pic:spPr>
                </pic:pic>
              </a:graphicData>
            </a:graphic>
          </wp:inline>
        </w:drawing>
      </w:r>
    </w:p>
    <w:p w14:paraId="4FDF79DB" w14:textId="6A96A855" w:rsidR="003576D0" w:rsidRDefault="00000000" w:rsidP="00F36F82">
      <w:hyperlink r:id="rId10" w:history="1">
        <w:r w:rsidR="00290DE5" w:rsidRPr="00B82E49">
          <w:rPr>
            <w:rStyle w:val="Hypertextovodkaz"/>
          </w:rPr>
          <w:t>https://www.megapixel.cz/sony-alpha-a6400-16-50-mm-cerny-foto-kit/</w:t>
        </w:r>
      </w:hyperlink>
    </w:p>
    <w:p w14:paraId="6A2E4943" w14:textId="29EF9F82" w:rsidR="003C2CD8" w:rsidRPr="0024033C" w:rsidRDefault="003C2CD8" w:rsidP="0024033C">
      <w:r w:rsidRPr="0024033C">
        <w:t xml:space="preserve">Jako kamera byl při natáčení použit digitální fotoaparát Sony </w:t>
      </w:r>
      <w:proofErr w:type="spellStart"/>
      <w:r w:rsidRPr="0024033C">
        <w:t>Alpha</w:t>
      </w:r>
      <w:proofErr w:type="spellEnd"/>
      <w:r w:rsidRPr="0024033C">
        <w:t xml:space="preserve"> 6400. I přes jeho malou velikost umí dělat i velké věci jako například natáčet videa ve kvalitě 4k a 30 </w:t>
      </w:r>
      <w:proofErr w:type="spellStart"/>
      <w:r w:rsidRPr="0024033C">
        <w:t>fps</w:t>
      </w:r>
      <w:proofErr w:type="spellEnd"/>
      <w:r w:rsidRPr="0024033C">
        <w:t xml:space="preserve">. </w:t>
      </w:r>
      <w:r w:rsidR="0024033C" w:rsidRPr="0024033C">
        <w:t>Fotky</w:t>
      </w:r>
      <w:r w:rsidRPr="0024033C">
        <w:t xml:space="preserve"> zvládá taktéž </w:t>
      </w:r>
      <w:r w:rsidR="004F1BE1">
        <w:t>perfektně</w:t>
      </w:r>
      <w:r w:rsidRPr="0024033C">
        <w:t>, a to díky rozlišení 24,2 </w:t>
      </w:r>
      <w:proofErr w:type="spellStart"/>
      <w:r w:rsidRPr="0024033C">
        <w:t>Mpx</w:t>
      </w:r>
      <w:proofErr w:type="spellEnd"/>
      <w:r w:rsidRPr="0024033C">
        <w:t xml:space="preserve"> fotoaparátu. Při natáčení pokusů jsme fotoaparát nasadili na stativ, díky kterému byl zpevněn do určité polohy, kterou jsme si mohli zvolit my sami. Fotoaparát se stativem jsme posadili na stojan, díky kterému se nám lépe manipulovalo s fotoaparátem. Abyste nás při natáčení dobře slyšeli, zapojili jsme extérní mikrofon do foťáku pomocí USB pro úplnou dokonalost našich videí.</w:t>
      </w:r>
    </w:p>
    <w:p w14:paraId="0683DC24" w14:textId="4BD18AF9" w:rsidR="00290DE5" w:rsidRPr="0024033C" w:rsidRDefault="003C2CD8" w:rsidP="0024033C">
      <w:r w:rsidRPr="0024033C">
        <w:t xml:space="preserve">Tento fotoaparát má velkou baterii, takže nám nedělalo problém nahrávat </w:t>
      </w:r>
      <w:r w:rsidR="00504C6C">
        <w:t>tři</w:t>
      </w:r>
      <w:r w:rsidRPr="0024033C">
        <w:t xml:space="preserve"> hodiny v kuse, navíc je velice jednoduchý na ovládání, takže práce </w:t>
      </w:r>
      <w:r w:rsidR="004F1BE1">
        <w:t>utíkala rychle</w:t>
      </w:r>
      <w:r w:rsidRPr="0024033C">
        <w:t xml:space="preserve">. I po natočení více jak </w:t>
      </w:r>
      <w:r w:rsidR="00504C6C">
        <w:t>patnácti</w:t>
      </w:r>
      <w:r w:rsidRPr="0024033C">
        <w:t xml:space="preserve"> pokusů </w:t>
      </w:r>
      <w:r w:rsidR="00504C6C" w:rsidRPr="0024033C">
        <w:t xml:space="preserve">bylo </w:t>
      </w:r>
      <w:r w:rsidRPr="0024033C">
        <w:t xml:space="preserve">naše úložiště poloprázdné. </w:t>
      </w:r>
    </w:p>
    <w:p w14:paraId="3E500E25" w14:textId="4DB23714" w:rsidR="000A2C17" w:rsidRPr="000A2C17" w:rsidRDefault="003576D0" w:rsidP="00F578FF">
      <w:pPr>
        <w:pStyle w:val="Nadpis2"/>
      </w:pPr>
      <w:bookmarkStart w:id="4" w:name="_Toc117205683"/>
      <w:r>
        <w:lastRenderedPageBreak/>
        <w:t>Mikrofon</w:t>
      </w:r>
      <w:bookmarkEnd w:id="4"/>
    </w:p>
    <w:p w14:paraId="3DFCA26A" w14:textId="08738E7F" w:rsidR="003576D0" w:rsidRDefault="000A2C17" w:rsidP="00703CB5">
      <w:pPr>
        <w:jc w:val="center"/>
      </w:pPr>
      <w:r>
        <w:rPr>
          <w:noProof/>
          <w:lang w:eastAsia="cs-CZ"/>
        </w:rPr>
        <w:drawing>
          <wp:inline distT="0" distB="0" distL="0" distR="0" wp14:anchorId="04950DAD" wp14:editId="653A4B9C">
            <wp:extent cx="3810000" cy="3810000"/>
            <wp:effectExtent l="0" t="0" r="0" b="0"/>
            <wp:docPr id="5" name="Obrázek 5" descr="rode mikrofon videomic go – Heurek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ode mikrofon videomic go – Heureka.cz"/>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3810000" cy="3810000"/>
                    </a:xfrm>
                    <a:prstGeom prst="rect">
                      <a:avLst/>
                    </a:prstGeom>
                    <a:noFill/>
                    <a:ln>
                      <a:noFill/>
                    </a:ln>
                  </pic:spPr>
                </pic:pic>
              </a:graphicData>
            </a:graphic>
          </wp:inline>
        </w:drawing>
      </w:r>
    </w:p>
    <w:p w14:paraId="37EFEBBD" w14:textId="6ADF2792" w:rsidR="003576D0" w:rsidRDefault="00000000" w:rsidP="00F36F82">
      <w:hyperlink r:id="rId12" w:history="1">
        <w:r w:rsidR="00290DE5" w:rsidRPr="00B82E49">
          <w:rPr>
            <w:rStyle w:val="Hypertextovodkaz"/>
          </w:rPr>
          <w:t>https://www.megapixel.cz/rode-mikrofon-videomic-go/</w:t>
        </w:r>
      </w:hyperlink>
    </w:p>
    <w:p w14:paraId="5C8BD3D7" w14:textId="40CD5AFB" w:rsidR="003C2CD8" w:rsidRDefault="003C2CD8" w:rsidP="003C2CD8">
      <w:proofErr w:type="spellStart"/>
      <w:r>
        <w:t>VideoMic</w:t>
      </w:r>
      <w:proofErr w:type="spellEnd"/>
      <w:r>
        <w:t xml:space="preserve"> GO nám hodně usnadnil práci, zvuk byl ostrý a nesekal se, práce s ním byla opravdu jednoduchá.</w:t>
      </w:r>
      <w:r w:rsidR="0024033C">
        <w:t xml:space="preserve"> </w:t>
      </w:r>
      <w:proofErr w:type="spellStart"/>
      <w:r>
        <w:t>VideoMic</w:t>
      </w:r>
      <w:proofErr w:type="spellEnd"/>
      <w:r>
        <w:t xml:space="preserve"> GO poskytuje neuvěřitelně čistý a ostrý směrový zvuk. Úzký úhel snímání je soustředěný přímo před mikrofon, čímž se omezuje pronikání okolního nežádoucího ruchu do záznamu. Do popředí nahrávky se tak dostává zvuk zaznamenávaného objektu. Mikrofon je vyroben z jednoho kusu odolného termoplastu. </w:t>
      </w:r>
      <w:proofErr w:type="spellStart"/>
      <w:r>
        <w:t>VideoMic</w:t>
      </w:r>
      <w:proofErr w:type="spellEnd"/>
      <w:r>
        <w:t xml:space="preserve"> GO nemá žádné komplikované přepínače ani ho není nutné složitě nastavovat. Pro svůj provoz nepotřebuje žádnou baterii</w:t>
      </w:r>
      <w:r w:rsidR="0024033C">
        <w:t xml:space="preserve">. </w:t>
      </w:r>
      <w:r>
        <w:t xml:space="preserve">Práce s mikrofonem byla jednoduchá a všechny nás bavila. </w:t>
      </w:r>
    </w:p>
    <w:p w14:paraId="6B745C92" w14:textId="77777777" w:rsidR="000A2C17" w:rsidRDefault="003576D0" w:rsidP="00F578FF">
      <w:pPr>
        <w:pStyle w:val="Nadpis2"/>
      </w:pPr>
      <w:bookmarkStart w:id="5" w:name="_Toc117205684"/>
      <w:r>
        <w:lastRenderedPageBreak/>
        <w:t>Stativ</w:t>
      </w:r>
      <w:bookmarkEnd w:id="5"/>
    </w:p>
    <w:p w14:paraId="78026D95" w14:textId="2D533065" w:rsidR="003576D0" w:rsidRDefault="000A2C17" w:rsidP="00703CB5">
      <w:pPr>
        <w:jc w:val="center"/>
      </w:pPr>
      <w:r>
        <w:rPr>
          <w:noProof/>
          <w:lang w:eastAsia="cs-CZ"/>
        </w:rPr>
        <w:drawing>
          <wp:inline distT="0" distB="0" distL="0" distR="0" wp14:anchorId="118DD914" wp14:editId="09CD8AD1">
            <wp:extent cx="4762500" cy="4762500"/>
            <wp:effectExtent l="0" t="0" r="0" b="0"/>
            <wp:docPr id="6" name="Obrázek 6" descr="Benro A1573F + videohlava S2PRO | Mega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enro A1573F + videohlava S2PRO | Megapixel"/>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4762500" cy="4762500"/>
                    </a:xfrm>
                    <a:prstGeom prst="rect">
                      <a:avLst/>
                    </a:prstGeom>
                    <a:noFill/>
                    <a:ln>
                      <a:noFill/>
                    </a:ln>
                  </pic:spPr>
                </pic:pic>
              </a:graphicData>
            </a:graphic>
          </wp:inline>
        </w:drawing>
      </w:r>
    </w:p>
    <w:p w14:paraId="6A79B2DB" w14:textId="4B7F80BB" w:rsidR="003576D0" w:rsidRDefault="00000000" w:rsidP="00F36F82">
      <w:hyperlink r:id="rId14" w:history="1">
        <w:r w:rsidR="00290DE5" w:rsidRPr="00B82E49">
          <w:rPr>
            <w:rStyle w:val="Hypertextovodkaz"/>
          </w:rPr>
          <w:t>https://www.megapixel.cz/benro-a1573fs2-videohlava-s2/</w:t>
        </w:r>
      </w:hyperlink>
    </w:p>
    <w:p w14:paraId="2E6539FE" w14:textId="1F88894E" w:rsidR="003C2CD8" w:rsidRPr="003C2CD8" w:rsidRDefault="004F1BE1" w:rsidP="003C2CD8">
      <w:r>
        <w:t>Během</w:t>
      </w:r>
      <w:r w:rsidR="003C2CD8" w:rsidRPr="003C2CD8">
        <w:t xml:space="preserve"> natáčení fyzikálních pokusů nám výrazně pomohl stativ </w:t>
      </w:r>
      <w:proofErr w:type="spellStart"/>
      <w:r w:rsidR="003C2CD8" w:rsidRPr="003C2CD8">
        <w:t>Benro</w:t>
      </w:r>
      <w:proofErr w:type="spellEnd"/>
      <w:r w:rsidR="003C2CD8" w:rsidRPr="003C2CD8">
        <w:t xml:space="preserve"> A1573 s </w:t>
      </w:r>
      <w:proofErr w:type="spellStart"/>
      <w:r w:rsidR="003C2CD8" w:rsidRPr="003C2CD8">
        <w:t>videohlavou</w:t>
      </w:r>
      <w:proofErr w:type="spellEnd"/>
      <w:r w:rsidR="003C2CD8" w:rsidRPr="003C2CD8">
        <w:t xml:space="preserve"> S2. Je snadno přenosný a </w:t>
      </w:r>
      <w:r>
        <w:t>podporuje</w:t>
      </w:r>
      <w:r w:rsidR="003C2CD8" w:rsidRPr="003C2CD8">
        <w:t xml:space="preserve"> přesnost, stabilitu a plynulost každého záběru. </w:t>
      </w:r>
    </w:p>
    <w:p w14:paraId="3F40CB59" w14:textId="5286F7D3" w:rsidR="003C2CD8" w:rsidRPr="003C2CD8" w:rsidRDefault="003C2CD8" w:rsidP="003C2CD8">
      <w:proofErr w:type="spellStart"/>
      <w:r w:rsidRPr="003C2CD8">
        <w:t>Benro</w:t>
      </w:r>
      <w:proofErr w:type="spellEnd"/>
      <w:r w:rsidRPr="003C2CD8">
        <w:t xml:space="preserve"> A1573F </w:t>
      </w:r>
      <w:r>
        <w:t xml:space="preserve">je </w:t>
      </w:r>
      <w:proofErr w:type="spellStart"/>
      <w:r w:rsidRPr="003C2CD8">
        <w:t>třísekční</w:t>
      </w:r>
      <w:proofErr w:type="spellEnd"/>
      <w:r w:rsidRPr="003C2CD8">
        <w:t xml:space="preserve"> hliníkový stativ </w:t>
      </w:r>
      <w:r w:rsidR="004F1BE1">
        <w:t>s</w:t>
      </w:r>
      <w:r w:rsidRPr="003C2CD8">
        <w:t xml:space="preserve"> ultra lehk</w:t>
      </w:r>
      <w:r w:rsidR="004F1BE1">
        <w:t>ou</w:t>
      </w:r>
      <w:r w:rsidRPr="003C2CD8">
        <w:t xml:space="preserve"> </w:t>
      </w:r>
      <w:proofErr w:type="spellStart"/>
      <w:r w:rsidRPr="003C2CD8">
        <w:t>videohlav</w:t>
      </w:r>
      <w:r w:rsidR="004F1BE1">
        <w:t>ou</w:t>
      </w:r>
      <w:proofErr w:type="spellEnd"/>
      <w:r w:rsidRPr="003C2CD8">
        <w:t xml:space="preserve"> S2 s plynulým pohybem</w:t>
      </w:r>
      <w:r w:rsidR="004F1BE1">
        <w:t xml:space="preserve"> a</w:t>
      </w:r>
      <w:r w:rsidRPr="003C2CD8">
        <w:t xml:space="preserve"> rychloupínací destičkou QR4. Hlava umožňuje náklon v rozmezí +85/-85. Nosnost stativu je 2,5 kg, která je dána efektivním vyvážením stativové hlavy pro plynulý pohyb kamery či fotoaparátu. Integrovaná vodováha usnadňuje zarovnání s horizontem. </w:t>
      </w:r>
    </w:p>
    <w:p w14:paraId="639858C7" w14:textId="77777777" w:rsidR="000A2C17" w:rsidRDefault="003576D0" w:rsidP="00F578FF">
      <w:pPr>
        <w:pStyle w:val="Nadpis2"/>
      </w:pPr>
      <w:bookmarkStart w:id="6" w:name="_Toc117205685"/>
      <w:r>
        <w:lastRenderedPageBreak/>
        <w:t>Stabilizátor</w:t>
      </w:r>
      <w:bookmarkEnd w:id="6"/>
    </w:p>
    <w:p w14:paraId="03EEE601" w14:textId="4CBC01A8" w:rsidR="003576D0" w:rsidRDefault="000A2C17" w:rsidP="00703CB5">
      <w:pPr>
        <w:jc w:val="center"/>
      </w:pPr>
      <w:r>
        <w:rPr>
          <w:noProof/>
          <w:lang w:eastAsia="cs-CZ"/>
        </w:rPr>
        <w:drawing>
          <wp:inline distT="0" distB="0" distL="0" distR="0" wp14:anchorId="2DC223F7" wp14:editId="284DD39D">
            <wp:extent cx="5756910" cy="5756910"/>
            <wp:effectExtent l="0" t="0" r="0" b="0"/>
            <wp:docPr id="7" name="Obrázek 7" descr="Buy - Manfrotto MAN-MVG220 (MANMVG220) Gimbal 220 Kit - Max Payload 2.2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uy - Manfrotto MAN-MVG220 (MANMVG220) Gimbal 220 Kit - Max Payload 2.2k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756910" cy="5756910"/>
                    </a:xfrm>
                    <a:prstGeom prst="rect">
                      <a:avLst/>
                    </a:prstGeom>
                    <a:noFill/>
                    <a:ln>
                      <a:noFill/>
                    </a:ln>
                  </pic:spPr>
                </pic:pic>
              </a:graphicData>
            </a:graphic>
          </wp:inline>
        </w:drawing>
      </w:r>
    </w:p>
    <w:p w14:paraId="2F4E2C13" w14:textId="03BD2F15" w:rsidR="003576D0" w:rsidRDefault="00000000" w:rsidP="00F36F82">
      <w:hyperlink r:id="rId16" w:history="1">
        <w:r w:rsidR="00290DE5" w:rsidRPr="00B82E49">
          <w:rPr>
            <w:rStyle w:val="Hypertextovodkaz"/>
          </w:rPr>
          <w:t>https://www.megapixel.cz/manfrotto-gimbal-220-kit/</w:t>
        </w:r>
      </w:hyperlink>
    </w:p>
    <w:p w14:paraId="72B2D56B" w14:textId="2F38D406" w:rsidR="00F578FF" w:rsidRPr="00F578FF" w:rsidRDefault="00F578FF" w:rsidP="00F578FF">
      <w:proofErr w:type="spellStart"/>
      <w:r w:rsidRPr="00F578FF">
        <w:t>Manfrotto</w:t>
      </w:r>
      <w:proofErr w:type="spellEnd"/>
      <w:r w:rsidRPr="00F578FF">
        <w:t xml:space="preserve"> MVG220 je profesionální </w:t>
      </w:r>
      <w:proofErr w:type="spellStart"/>
      <w:r w:rsidRPr="00F578FF">
        <w:t>gimbal</w:t>
      </w:r>
      <w:proofErr w:type="spellEnd"/>
      <w:r w:rsidRPr="00F578FF">
        <w:t>, který se postará o s</w:t>
      </w:r>
      <w:r w:rsidR="00504C6C">
        <w:t>tabilizaci videa při natáčení z </w:t>
      </w:r>
      <w:r w:rsidRPr="00F578FF">
        <w:t xml:space="preserve">ruky ve </w:t>
      </w:r>
      <w:r w:rsidR="004F1BE1">
        <w:t>třech</w:t>
      </w:r>
      <w:r w:rsidRPr="00F578FF">
        <w:t xml:space="preserve"> osách. </w:t>
      </w:r>
      <w:proofErr w:type="spellStart"/>
      <w:r w:rsidRPr="00F578FF">
        <w:t>Gimbal</w:t>
      </w:r>
      <w:proofErr w:type="spellEnd"/>
      <w:r w:rsidRPr="00F578FF">
        <w:t xml:space="preserve"> je určený pro </w:t>
      </w:r>
      <w:proofErr w:type="spellStart"/>
      <w:r w:rsidR="004F1BE1">
        <w:t>bezzrcadlové</w:t>
      </w:r>
      <w:proofErr w:type="spellEnd"/>
      <w:r w:rsidRPr="00F578FF">
        <w:t xml:space="preserve"> a </w:t>
      </w:r>
      <w:r w:rsidR="004F1BE1">
        <w:t>zrcadlové</w:t>
      </w:r>
      <w:r w:rsidRPr="00F578FF">
        <w:t xml:space="preserve"> fotoaparáty. Je navržen pro dynamické snímání a porad</w:t>
      </w:r>
      <w:r w:rsidR="0024033C">
        <w:t>í si se zařízením o váze až 2,2 </w:t>
      </w:r>
      <w:r w:rsidRPr="00F578FF">
        <w:t xml:space="preserve">kg. Je ideální volbou pro fotografy, </w:t>
      </w:r>
      <w:r w:rsidR="004F1BE1">
        <w:t>kameramany</w:t>
      </w:r>
      <w:r w:rsidRPr="00F578FF">
        <w:t xml:space="preserve">, </w:t>
      </w:r>
      <w:proofErr w:type="spellStart"/>
      <w:r w:rsidRPr="00F578FF">
        <w:t>vlogery</w:t>
      </w:r>
      <w:proofErr w:type="spellEnd"/>
      <w:r w:rsidRPr="00F578FF">
        <w:t xml:space="preserve"> a blogery hledající univerzální zařízení s různými režimy pro maximální flexibilitu.</w:t>
      </w:r>
    </w:p>
    <w:p w14:paraId="72003676" w14:textId="379F0161" w:rsidR="00147899" w:rsidRDefault="00147899" w:rsidP="00147899">
      <w:pPr>
        <w:jc w:val="center"/>
      </w:pPr>
      <w:r w:rsidRPr="00147899">
        <w:rPr>
          <w:noProof/>
          <w:lang w:eastAsia="cs-CZ"/>
        </w:rPr>
        <w:lastRenderedPageBreak/>
        <w:drawing>
          <wp:inline distT="0" distB="0" distL="0" distR="0" wp14:anchorId="213B8AAA" wp14:editId="16E894E6">
            <wp:extent cx="5400000" cy="3598906"/>
            <wp:effectExtent l="0" t="0" r="0" b="1905"/>
            <wp:docPr id="26" name="Obrázek 26" descr="\\regulus2\prousers$\machain\DigiMe\Unboxing\DSC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gulus2\prousers$\machain\DigiMe\Unboxing\DSC00003.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400000" cy="3598906"/>
                    </a:xfrm>
                    <a:prstGeom prst="rect">
                      <a:avLst/>
                    </a:prstGeom>
                    <a:noFill/>
                    <a:ln>
                      <a:noFill/>
                    </a:ln>
                  </pic:spPr>
                </pic:pic>
              </a:graphicData>
            </a:graphic>
          </wp:inline>
        </w:drawing>
      </w:r>
    </w:p>
    <w:p w14:paraId="45964179" w14:textId="5ABC533B" w:rsidR="00F578FF" w:rsidRPr="00F578FF" w:rsidRDefault="00F578FF" w:rsidP="00F578FF">
      <w:r w:rsidRPr="00F578FF">
        <w:t>Stabilizátor obrazu jsme se pokoušeli sestavit podle návodu, který s</w:t>
      </w:r>
      <w:r w:rsidR="0024033C">
        <w:t>e nacházel v balení se součástkami</w:t>
      </w:r>
      <w:r w:rsidRPr="00F578FF">
        <w:t xml:space="preserve"> na sestavení stabilizátoru. Ti schopnější z nás se toho chopili, a pokoušeli se zjistit, který kousek </w:t>
      </w:r>
      <w:proofErr w:type="gramStart"/>
      <w:r w:rsidRPr="00F578FF">
        <w:t>patří</w:t>
      </w:r>
      <w:proofErr w:type="gramEnd"/>
      <w:r w:rsidRPr="00F578FF">
        <w:t xml:space="preserve"> ke kterému. Jelikož konstrukce stabilizátoru byla složitá</w:t>
      </w:r>
      <w:r w:rsidR="0024033C">
        <w:t>,</w:t>
      </w:r>
      <w:r w:rsidRPr="00F578FF">
        <w:t xml:space="preserve"> </w:t>
      </w:r>
      <w:r w:rsidR="004F1BE1">
        <w:t>tak nám to příliš</w:t>
      </w:r>
      <w:r w:rsidRPr="00F578FF">
        <w:t xml:space="preserve"> </w:t>
      </w:r>
      <w:proofErr w:type="gramStart"/>
      <w:r w:rsidRPr="00F578FF">
        <w:t>nešlo</w:t>
      </w:r>
      <w:proofErr w:type="gramEnd"/>
      <w:r w:rsidRPr="00F578FF">
        <w:t xml:space="preserve"> a nakonec</w:t>
      </w:r>
      <w:r w:rsidR="0024033C">
        <w:t xml:space="preserve"> jsme snažení bez úspěchu vzdali</w:t>
      </w:r>
      <w:r w:rsidRPr="00F578FF">
        <w:t xml:space="preserve"> a tento těžký úkol přenechali našemu panu </w:t>
      </w:r>
      <w:r w:rsidR="004F1BE1">
        <w:t>učiteli</w:t>
      </w:r>
      <w:r w:rsidRPr="00F578FF">
        <w:t>. Odnesli jsme si z toho však zajímavou a poučnou zkušenost.</w:t>
      </w:r>
    </w:p>
    <w:p w14:paraId="68964A33" w14:textId="5F73DAD0" w:rsidR="000A2C17" w:rsidRDefault="004F1BE1" w:rsidP="00F578FF">
      <w:pPr>
        <w:pStyle w:val="Nadpis2"/>
      </w:pPr>
      <w:bookmarkStart w:id="7" w:name="_Toc117205686"/>
      <w:proofErr w:type="spellStart"/>
      <w:proofErr w:type="gramStart"/>
      <w:r>
        <w:lastRenderedPageBreak/>
        <w:t>m</w:t>
      </w:r>
      <w:r w:rsidR="003576D0">
        <w:t>icro:bit</w:t>
      </w:r>
      <w:bookmarkEnd w:id="7"/>
      <w:proofErr w:type="spellEnd"/>
      <w:proofErr w:type="gramEnd"/>
    </w:p>
    <w:p w14:paraId="242FF598" w14:textId="48F7E197" w:rsidR="003576D0" w:rsidRDefault="000A2C17" w:rsidP="00703CB5">
      <w:pPr>
        <w:jc w:val="center"/>
      </w:pPr>
      <w:r>
        <w:rPr>
          <w:noProof/>
          <w:lang w:eastAsia="cs-CZ"/>
        </w:rPr>
        <w:drawing>
          <wp:inline distT="0" distB="0" distL="0" distR="0" wp14:anchorId="439B0A0D" wp14:editId="7B7E7860">
            <wp:extent cx="5400000" cy="3957506"/>
            <wp:effectExtent l="0" t="0" r="0" b="5080"/>
            <wp:docPr id="10" name="Obrázek 10" descr="Programovatelná stavebnice BBC micro:bit Starter kit EF08179 | bscom.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ogramovatelná stavebnice BBC micro:bit Starter kit EF08179 | bscom.cz"/>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5400000" cy="3957506"/>
                    </a:xfrm>
                    <a:prstGeom prst="rect">
                      <a:avLst/>
                    </a:prstGeom>
                    <a:noFill/>
                    <a:ln>
                      <a:noFill/>
                    </a:ln>
                    <a:extLst>
                      <a:ext uri="{53640926-AAD7-44D8-BBD7-CCE9431645EC}">
                        <a14:shadowObscured xmlns:a14="http://schemas.microsoft.com/office/drawing/2010/main"/>
                      </a:ext>
                    </a:extLst>
                  </pic:spPr>
                </pic:pic>
              </a:graphicData>
            </a:graphic>
          </wp:inline>
        </w:drawing>
      </w:r>
    </w:p>
    <w:p w14:paraId="26B7FCB3" w14:textId="05420BD5" w:rsidR="003576D0" w:rsidRDefault="00000000" w:rsidP="00F36F82">
      <w:hyperlink r:id="rId19" w:history="1">
        <w:r w:rsidR="00290DE5" w:rsidRPr="00B82E49">
          <w:rPr>
            <w:rStyle w:val="Hypertextovodkaz"/>
          </w:rPr>
          <w:t>https://www.hwkitchen.cz/bbc-microbit-starter-kit/</w:t>
        </w:r>
      </w:hyperlink>
    </w:p>
    <w:p w14:paraId="192698B9" w14:textId="2740E83B" w:rsidR="009E03AF" w:rsidRPr="009E03AF" w:rsidRDefault="009E03AF" w:rsidP="009E03AF">
      <w:r w:rsidRPr="009E03AF">
        <w:t xml:space="preserve">Během příprav na únikovou hru jsme si vyzkoušeli práci s </w:t>
      </w:r>
      <w:proofErr w:type="spellStart"/>
      <w:proofErr w:type="gramStart"/>
      <w:r w:rsidRPr="009E03AF">
        <w:t>micro:bitem</w:t>
      </w:r>
      <w:proofErr w:type="spellEnd"/>
      <w:proofErr w:type="gramEnd"/>
      <w:r w:rsidRPr="009E03AF">
        <w:t xml:space="preserve">. </w:t>
      </w:r>
      <w:proofErr w:type="spellStart"/>
      <w:proofErr w:type="gramStart"/>
      <w:r w:rsidR="004F1BE1">
        <w:t>m</w:t>
      </w:r>
      <w:r w:rsidRPr="009E03AF">
        <w:t>icro:bit</w:t>
      </w:r>
      <w:proofErr w:type="spellEnd"/>
      <w:proofErr w:type="gramEnd"/>
      <w:r w:rsidRPr="009E03AF">
        <w:t xml:space="preserve"> je vhodný pro ty, kdo se zrovna chystají otevřít dveře do světa elektronických obvodů a znalostí programování. </w:t>
      </w:r>
      <w:proofErr w:type="spellStart"/>
      <w:r w:rsidRPr="009E03AF">
        <w:t>Starter</w:t>
      </w:r>
      <w:proofErr w:type="spellEnd"/>
      <w:r w:rsidRPr="009E03AF">
        <w:t xml:space="preserve"> </w:t>
      </w:r>
      <w:proofErr w:type="spellStart"/>
      <w:r w:rsidRPr="009E03AF">
        <w:t>Kit</w:t>
      </w:r>
      <w:proofErr w:type="spellEnd"/>
      <w:r w:rsidRPr="009E03AF">
        <w:t xml:space="preserve"> obsahuje přes 20 základních elektronických součástek. Po složení mechanické části je důležité správně </w:t>
      </w:r>
      <w:proofErr w:type="gramStart"/>
      <w:r w:rsidRPr="009E03AF">
        <w:t>micro:bit</w:t>
      </w:r>
      <w:proofErr w:type="gramEnd"/>
      <w:r w:rsidRPr="009E03AF">
        <w:t xml:space="preserve"> naprogramovat, aby všechno fungovalo tak, jak má.</w:t>
      </w:r>
    </w:p>
    <w:p w14:paraId="78BDBD4B" w14:textId="77777777" w:rsidR="009E03AF" w:rsidRPr="009E03AF" w:rsidRDefault="009E03AF" w:rsidP="009E03AF">
      <w:pPr>
        <w:pStyle w:val="Nadpis3"/>
      </w:pPr>
      <w:r w:rsidRPr="009E03AF">
        <w:t xml:space="preserve">Součástky: </w:t>
      </w:r>
    </w:p>
    <w:p w14:paraId="2213E4C4" w14:textId="00EE0B5D" w:rsidR="009E03AF" w:rsidRPr="009E03AF" w:rsidRDefault="009E03AF" w:rsidP="00703CB5">
      <w:pPr>
        <w:pStyle w:val="Odstavecseseznamem"/>
        <w:numPr>
          <w:ilvl w:val="0"/>
          <w:numId w:val="3"/>
        </w:numPr>
      </w:pPr>
      <w:r w:rsidRPr="009E03AF">
        <w:t xml:space="preserve">1× </w:t>
      </w:r>
      <w:r w:rsidR="004F1BE1">
        <w:t>d</w:t>
      </w:r>
      <w:r w:rsidRPr="009E03AF">
        <w:t xml:space="preserve">eska </w:t>
      </w:r>
      <w:proofErr w:type="spellStart"/>
      <w:proofErr w:type="gramStart"/>
      <w:r w:rsidR="004F1BE1">
        <w:t>m</w:t>
      </w:r>
      <w:r w:rsidRPr="009E03AF">
        <w:t>icro:bit</w:t>
      </w:r>
      <w:proofErr w:type="spellEnd"/>
      <w:proofErr w:type="gramEnd"/>
      <w:r w:rsidRPr="009E03AF">
        <w:t xml:space="preserve"> V2 (obsažena podle verze </w:t>
      </w:r>
      <w:proofErr w:type="spellStart"/>
      <w:r w:rsidRPr="009E03AF">
        <w:t>kitu</w:t>
      </w:r>
      <w:proofErr w:type="spellEnd"/>
      <w:r w:rsidRPr="009E03AF">
        <w:t>)</w:t>
      </w:r>
    </w:p>
    <w:p w14:paraId="703BEE78" w14:textId="01C5161D" w:rsidR="009E03AF" w:rsidRPr="009E03AF" w:rsidRDefault="009E03AF" w:rsidP="00703CB5">
      <w:pPr>
        <w:pStyle w:val="Odstavecseseznamem"/>
        <w:numPr>
          <w:ilvl w:val="0"/>
          <w:numId w:val="3"/>
        </w:numPr>
      </w:pPr>
      <w:r w:rsidRPr="009E03AF">
        <w:t xml:space="preserve">1× </w:t>
      </w:r>
      <w:r w:rsidR="004F1BE1">
        <w:t>r</w:t>
      </w:r>
      <w:r w:rsidRPr="009E03AF">
        <w:t>ozšiřující modul pro kontaktní pole</w:t>
      </w:r>
    </w:p>
    <w:p w14:paraId="4638656F" w14:textId="75EEA822" w:rsidR="009E03AF" w:rsidRPr="009E03AF" w:rsidRDefault="009E03AF" w:rsidP="00703CB5">
      <w:pPr>
        <w:pStyle w:val="Odstavecseseznamem"/>
        <w:numPr>
          <w:ilvl w:val="0"/>
          <w:numId w:val="3"/>
        </w:numPr>
      </w:pPr>
      <w:r w:rsidRPr="009E03AF">
        <w:t xml:space="preserve">1× </w:t>
      </w:r>
      <w:r w:rsidR="004F1BE1">
        <w:t>d</w:t>
      </w:r>
      <w:r w:rsidRPr="009E03AF">
        <w:t>ržák baterií + USB kabel (</w:t>
      </w:r>
      <w:r w:rsidR="004F1BE1">
        <w:t>p</w:t>
      </w:r>
      <w:r w:rsidRPr="009E03AF">
        <w:t>růhledný držák baterií 2× AAA + flex</w:t>
      </w:r>
      <w:r>
        <w:t>ibilní USB kabel 1 </w:t>
      </w:r>
      <w:r w:rsidRPr="009E03AF">
        <w:t>m)</w:t>
      </w:r>
    </w:p>
    <w:p w14:paraId="7C982644" w14:textId="1D910B21" w:rsidR="009E03AF" w:rsidRPr="009E03AF" w:rsidRDefault="009E03AF" w:rsidP="00703CB5">
      <w:pPr>
        <w:pStyle w:val="Odstavecseseznamem"/>
        <w:numPr>
          <w:ilvl w:val="0"/>
          <w:numId w:val="3"/>
        </w:numPr>
      </w:pPr>
      <w:r w:rsidRPr="009E03AF">
        <w:t xml:space="preserve">1× </w:t>
      </w:r>
      <w:r w:rsidR="004F1BE1">
        <w:t>k</w:t>
      </w:r>
      <w:r w:rsidRPr="009E03AF">
        <w:t>ontaktní pole 83×55 mm (400 připojovacích bodů)</w:t>
      </w:r>
    </w:p>
    <w:p w14:paraId="740101D3" w14:textId="1C4D4DDF" w:rsidR="009E03AF" w:rsidRPr="009E03AF" w:rsidRDefault="009E03AF" w:rsidP="00703CB5">
      <w:pPr>
        <w:pStyle w:val="Odstavecseseznamem"/>
        <w:numPr>
          <w:ilvl w:val="0"/>
          <w:numId w:val="3"/>
        </w:numPr>
      </w:pPr>
      <w:r w:rsidRPr="009E03AF">
        <w:t xml:space="preserve">1× EF92A </w:t>
      </w:r>
      <w:proofErr w:type="spellStart"/>
      <w:proofErr w:type="gramStart"/>
      <w:r w:rsidRPr="009E03AF">
        <w:t>micro:servo</w:t>
      </w:r>
      <w:proofErr w:type="spellEnd"/>
      <w:proofErr w:type="gramEnd"/>
      <w:r w:rsidRPr="009E03AF">
        <w:t xml:space="preserve"> 180° pro </w:t>
      </w:r>
      <w:proofErr w:type="spellStart"/>
      <w:r w:rsidRPr="009E03AF">
        <w:t>micro:bit</w:t>
      </w:r>
      <w:proofErr w:type="spellEnd"/>
      <w:r w:rsidRPr="009E03AF">
        <w:t xml:space="preserve"> (1,6 kg/cm)</w:t>
      </w:r>
    </w:p>
    <w:p w14:paraId="65AFF70F" w14:textId="066DBD79" w:rsidR="009E03AF" w:rsidRPr="009E03AF" w:rsidRDefault="009E03AF" w:rsidP="00703CB5">
      <w:pPr>
        <w:pStyle w:val="Odstavecseseznamem"/>
        <w:numPr>
          <w:ilvl w:val="0"/>
          <w:numId w:val="3"/>
        </w:numPr>
      </w:pPr>
      <w:r w:rsidRPr="009E03AF">
        <w:t xml:space="preserve">1× </w:t>
      </w:r>
      <w:r w:rsidR="004F1BE1">
        <w:t>d</w:t>
      </w:r>
      <w:r w:rsidRPr="009E03AF">
        <w:t>igitální snímač teploty TMP36</w:t>
      </w:r>
    </w:p>
    <w:p w14:paraId="2AA5DA95" w14:textId="5C3CF388" w:rsidR="009E03AF" w:rsidRPr="009E03AF" w:rsidRDefault="009E03AF" w:rsidP="00703CB5">
      <w:pPr>
        <w:pStyle w:val="Odstavecseseznamem"/>
        <w:numPr>
          <w:ilvl w:val="0"/>
          <w:numId w:val="3"/>
        </w:numPr>
      </w:pPr>
      <w:r w:rsidRPr="009E03AF">
        <w:t xml:space="preserve">1× </w:t>
      </w:r>
      <w:r w:rsidR="004F1BE1">
        <w:t>s</w:t>
      </w:r>
      <w:r w:rsidRPr="009E03AF">
        <w:t>nímač osvětlení</w:t>
      </w:r>
    </w:p>
    <w:p w14:paraId="37BF61B1" w14:textId="194856CD" w:rsidR="009E03AF" w:rsidRPr="009E03AF" w:rsidRDefault="009E03AF" w:rsidP="00703CB5">
      <w:pPr>
        <w:pStyle w:val="Odstavecseseznamem"/>
        <w:numPr>
          <w:ilvl w:val="0"/>
          <w:numId w:val="3"/>
        </w:numPr>
      </w:pPr>
      <w:r w:rsidRPr="009E03AF">
        <w:lastRenderedPageBreak/>
        <w:t xml:space="preserve">65× </w:t>
      </w:r>
      <w:r w:rsidR="004F1BE1">
        <w:t>p</w:t>
      </w:r>
      <w:r w:rsidRPr="009E03AF">
        <w:t>ropojovací vodič M/M (4 různé délky)</w:t>
      </w:r>
    </w:p>
    <w:p w14:paraId="44139BCB" w14:textId="0736A9CD" w:rsidR="009E03AF" w:rsidRPr="009E03AF" w:rsidRDefault="009E03AF" w:rsidP="00703CB5">
      <w:pPr>
        <w:pStyle w:val="Odstavecseseznamem"/>
        <w:numPr>
          <w:ilvl w:val="0"/>
          <w:numId w:val="3"/>
        </w:numPr>
      </w:pPr>
      <w:r w:rsidRPr="009E03AF">
        <w:t xml:space="preserve">1× RGB LED </w:t>
      </w:r>
      <w:r w:rsidRPr="00703CB5">
        <w:rPr>
          <w:rFonts w:ascii="Cambria Math" w:hAnsi="Cambria Math" w:cs="Cambria Math"/>
        </w:rPr>
        <w:t>∅</w:t>
      </w:r>
      <w:r w:rsidRPr="009E03AF">
        <w:t>5 mm</w:t>
      </w:r>
    </w:p>
    <w:p w14:paraId="3F4C8214" w14:textId="1FB4C4F1" w:rsidR="009E03AF" w:rsidRPr="009E03AF" w:rsidRDefault="009E03AF" w:rsidP="00703CB5">
      <w:pPr>
        <w:pStyle w:val="Odstavecseseznamem"/>
        <w:numPr>
          <w:ilvl w:val="0"/>
          <w:numId w:val="3"/>
        </w:numPr>
      </w:pPr>
      <w:r w:rsidRPr="009E03AF">
        <w:t xml:space="preserve">5× </w:t>
      </w:r>
      <w:r w:rsidR="004F1BE1">
        <w:t>č</w:t>
      </w:r>
      <w:r w:rsidRPr="009E03AF">
        <w:t xml:space="preserve">ervená LED </w:t>
      </w:r>
      <w:r w:rsidRPr="00703CB5">
        <w:rPr>
          <w:rFonts w:ascii="Cambria Math" w:hAnsi="Cambria Math" w:cs="Cambria Math"/>
        </w:rPr>
        <w:t>∅</w:t>
      </w:r>
      <w:r w:rsidRPr="009E03AF">
        <w:t>5 mm</w:t>
      </w:r>
    </w:p>
    <w:p w14:paraId="7527101B" w14:textId="435490AB" w:rsidR="009E03AF" w:rsidRPr="009E03AF" w:rsidRDefault="009E03AF" w:rsidP="00703CB5">
      <w:pPr>
        <w:pStyle w:val="Odstavecseseznamem"/>
        <w:numPr>
          <w:ilvl w:val="0"/>
          <w:numId w:val="3"/>
        </w:numPr>
      </w:pPr>
      <w:r w:rsidRPr="009E03AF">
        <w:t xml:space="preserve">5× </w:t>
      </w:r>
      <w:r w:rsidR="004F1BE1">
        <w:t>m</w:t>
      </w:r>
      <w:r w:rsidRPr="009E03AF">
        <w:t xml:space="preserve">odrá LED </w:t>
      </w:r>
      <w:r w:rsidRPr="00703CB5">
        <w:rPr>
          <w:rFonts w:ascii="Cambria Math" w:hAnsi="Cambria Math" w:cs="Cambria Math"/>
        </w:rPr>
        <w:t>∅</w:t>
      </w:r>
      <w:r w:rsidRPr="009E03AF">
        <w:t>5 mm</w:t>
      </w:r>
    </w:p>
    <w:p w14:paraId="76A1C9A7" w14:textId="3FB0FF61" w:rsidR="009E03AF" w:rsidRPr="009E03AF" w:rsidRDefault="009E03AF" w:rsidP="00703CB5">
      <w:pPr>
        <w:pStyle w:val="Odstavecseseznamem"/>
        <w:numPr>
          <w:ilvl w:val="0"/>
          <w:numId w:val="3"/>
        </w:numPr>
      </w:pPr>
      <w:r w:rsidRPr="009E03AF">
        <w:t xml:space="preserve">5× </w:t>
      </w:r>
      <w:r w:rsidR="004F1BE1">
        <w:t>ž</w:t>
      </w:r>
      <w:r w:rsidRPr="009E03AF">
        <w:t xml:space="preserve">lutá LED </w:t>
      </w:r>
      <w:r w:rsidRPr="00703CB5">
        <w:rPr>
          <w:rFonts w:ascii="Cambria Math" w:hAnsi="Cambria Math" w:cs="Cambria Math"/>
        </w:rPr>
        <w:t>∅</w:t>
      </w:r>
      <w:r w:rsidRPr="009E03AF">
        <w:t>5 mm</w:t>
      </w:r>
    </w:p>
    <w:p w14:paraId="37C1F099" w14:textId="3FDE0D52" w:rsidR="009E03AF" w:rsidRPr="009E03AF" w:rsidRDefault="009E03AF" w:rsidP="00703CB5">
      <w:pPr>
        <w:pStyle w:val="Odstavecseseznamem"/>
        <w:numPr>
          <w:ilvl w:val="0"/>
          <w:numId w:val="3"/>
        </w:numPr>
      </w:pPr>
      <w:r w:rsidRPr="009E03AF">
        <w:t xml:space="preserve">5× </w:t>
      </w:r>
      <w:bookmarkStart w:id="8" w:name="_Int_FzQSQ7WH"/>
      <w:r w:rsidR="004F1BE1">
        <w:t>z</w:t>
      </w:r>
      <w:r w:rsidRPr="009E03AF">
        <w:t>elená</w:t>
      </w:r>
      <w:bookmarkEnd w:id="8"/>
      <w:r w:rsidRPr="009E03AF">
        <w:t xml:space="preserve"> LED </w:t>
      </w:r>
      <w:r w:rsidRPr="00703CB5">
        <w:rPr>
          <w:rFonts w:ascii="Cambria Math" w:hAnsi="Cambria Math" w:cs="Cambria Math"/>
        </w:rPr>
        <w:t>∅</w:t>
      </w:r>
      <w:r w:rsidRPr="009E03AF">
        <w:t>5 mm</w:t>
      </w:r>
    </w:p>
    <w:p w14:paraId="2637EAD6" w14:textId="1BBA52E0" w:rsidR="009E03AF" w:rsidRPr="009E03AF" w:rsidRDefault="009E03AF" w:rsidP="00703CB5">
      <w:pPr>
        <w:pStyle w:val="Odstavecseseznamem"/>
        <w:numPr>
          <w:ilvl w:val="0"/>
          <w:numId w:val="3"/>
        </w:numPr>
      </w:pPr>
      <w:r w:rsidRPr="009E03AF">
        <w:t xml:space="preserve">1× </w:t>
      </w:r>
      <w:r w:rsidR="004F1BE1">
        <w:t>p</w:t>
      </w:r>
      <w:r w:rsidRPr="009E03AF">
        <w:t xml:space="preserve">otenciometr 10 </w:t>
      </w:r>
      <w:proofErr w:type="spellStart"/>
      <w:r w:rsidRPr="009E03AF">
        <w:t>kΩ</w:t>
      </w:r>
      <w:proofErr w:type="spellEnd"/>
    </w:p>
    <w:p w14:paraId="4A38D1A2" w14:textId="44D76DDA" w:rsidR="009E03AF" w:rsidRPr="009E03AF" w:rsidRDefault="009E03AF" w:rsidP="00703CB5">
      <w:pPr>
        <w:pStyle w:val="Odstavecseseznamem"/>
        <w:numPr>
          <w:ilvl w:val="0"/>
          <w:numId w:val="3"/>
        </w:numPr>
      </w:pPr>
      <w:r w:rsidRPr="009E03AF">
        <w:t xml:space="preserve">2× </w:t>
      </w:r>
      <w:r w:rsidR="004F1BE1">
        <w:t>t</w:t>
      </w:r>
      <w:r w:rsidRPr="009E03AF">
        <w:t>lačítko</w:t>
      </w:r>
    </w:p>
    <w:p w14:paraId="00CF0F0B" w14:textId="01BD06F5" w:rsidR="009E03AF" w:rsidRPr="009E03AF" w:rsidRDefault="009E03AF" w:rsidP="00703CB5">
      <w:pPr>
        <w:pStyle w:val="Odstavecseseznamem"/>
        <w:numPr>
          <w:ilvl w:val="0"/>
          <w:numId w:val="3"/>
        </w:numPr>
      </w:pPr>
      <w:r w:rsidRPr="009E03AF">
        <w:t xml:space="preserve">1× </w:t>
      </w:r>
      <w:r w:rsidR="004F1BE1">
        <w:t>p</w:t>
      </w:r>
      <w:r w:rsidRPr="009E03AF">
        <w:t>řepínač</w:t>
      </w:r>
    </w:p>
    <w:p w14:paraId="2280CEA6" w14:textId="7DF2167B" w:rsidR="009E03AF" w:rsidRPr="009E03AF" w:rsidRDefault="009E03AF" w:rsidP="00703CB5">
      <w:pPr>
        <w:pStyle w:val="Odstavecseseznamem"/>
        <w:numPr>
          <w:ilvl w:val="0"/>
          <w:numId w:val="3"/>
        </w:numPr>
      </w:pPr>
      <w:r w:rsidRPr="009E03AF">
        <w:t xml:space="preserve">1× </w:t>
      </w:r>
      <w:proofErr w:type="spellStart"/>
      <w:r w:rsidR="004F1BE1">
        <w:t>b</w:t>
      </w:r>
      <w:r w:rsidRPr="009E03AF">
        <w:t>uzzer</w:t>
      </w:r>
      <w:proofErr w:type="spellEnd"/>
    </w:p>
    <w:p w14:paraId="42846BE1" w14:textId="7285EF52" w:rsidR="009E03AF" w:rsidRPr="009E03AF" w:rsidRDefault="009E03AF" w:rsidP="00703CB5">
      <w:pPr>
        <w:pStyle w:val="Odstavecseseznamem"/>
        <w:numPr>
          <w:ilvl w:val="0"/>
          <w:numId w:val="3"/>
        </w:numPr>
      </w:pPr>
      <w:r w:rsidRPr="009E03AF">
        <w:t xml:space="preserve">10× </w:t>
      </w:r>
      <w:r w:rsidR="004F1BE1">
        <w:t>r</w:t>
      </w:r>
      <w:r w:rsidRPr="009E03AF">
        <w:t>ezistor 100 Ω</w:t>
      </w:r>
    </w:p>
    <w:p w14:paraId="6D2B7735" w14:textId="68DD33DC" w:rsidR="009E03AF" w:rsidRPr="009E03AF" w:rsidRDefault="009E03AF" w:rsidP="00703CB5">
      <w:pPr>
        <w:pStyle w:val="Odstavecseseznamem"/>
        <w:numPr>
          <w:ilvl w:val="0"/>
          <w:numId w:val="3"/>
        </w:numPr>
      </w:pPr>
      <w:r w:rsidRPr="009E03AF">
        <w:t xml:space="preserve">10× </w:t>
      </w:r>
      <w:r w:rsidR="004F1BE1">
        <w:t>r</w:t>
      </w:r>
      <w:r w:rsidRPr="009E03AF">
        <w:t xml:space="preserve">ezistor 10 </w:t>
      </w:r>
      <w:proofErr w:type="spellStart"/>
      <w:r w:rsidRPr="009E03AF">
        <w:t>kΩ</w:t>
      </w:r>
      <w:proofErr w:type="spellEnd"/>
    </w:p>
    <w:p w14:paraId="378913F5" w14:textId="4CDF9463" w:rsidR="009E03AF" w:rsidRPr="009E03AF" w:rsidRDefault="009E03AF" w:rsidP="00703CB5">
      <w:pPr>
        <w:pStyle w:val="Odstavecseseznamem"/>
        <w:numPr>
          <w:ilvl w:val="0"/>
          <w:numId w:val="3"/>
        </w:numPr>
      </w:pPr>
      <w:r w:rsidRPr="009E03AF">
        <w:t xml:space="preserve">5× </w:t>
      </w:r>
      <w:r w:rsidR="004F1BE1">
        <w:t>p</w:t>
      </w:r>
      <w:r w:rsidRPr="009E03AF">
        <w:t xml:space="preserve">ropojovací kabel s </w:t>
      </w:r>
      <w:proofErr w:type="spellStart"/>
      <w:r w:rsidRPr="009E03AF">
        <w:t>krokosvorkami</w:t>
      </w:r>
      <w:proofErr w:type="spellEnd"/>
    </w:p>
    <w:p w14:paraId="20CF6078" w14:textId="68A47043" w:rsidR="009E03AF" w:rsidRPr="009E03AF" w:rsidRDefault="009E03AF" w:rsidP="00703CB5">
      <w:pPr>
        <w:pStyle w:val="Odstavecseseznamem"/>
        <w:numPr>
          <w:ilvl w:val="0"/>
          <w:numId w:val="3"/>
        </w:numPr>
      </w:pPr>
      <w:r w:rsidRPr="009E03AF">
        <w:t>1× 5V motor s větráčkem</w:t>
      </w:r>
    </w:p>
    <w:p w14:paraId="4EB4937D" w14:textId="7D45D88A" w:rsidR="009E03AF" w:rsidRPr="009E03AF" w:rsidRDefault="009E03AF" w:rsidP="00703CB5">
      <w:pPr>
        <w:pStyle w:val="Odstavecseseznamem"/>
        <w:numPr>
          <w:ilvl w:val="0"/>
          <w:numId w:val="3"/>
        </w:numPr>
      </w:pPr>
      <w:r w:rsidRPr="009E03AF">
        <w:t xml:space="preserve">1× </w:t>
      </w:r>
      <w:r w:rsidR="004F1BE1">
        <w:t>v</w:t>
      </w:r>
      <w:r w:rsidRPr="009E03AF">
        <w:t>ýkonový tranzistor TIP120 (NPN)</w:t>
      </w:r>
    </w:p>
    <w:p w14:paraId="008B0F96" w14:textId="3BB29E52" w:rsidR="009E03AF" w:rsidRPr="009E03AF" w:rsidRDefault="009E03AF" w:rsidP="00703CB5">
      <w:pPr>
        <w:pStyle w:val="Odstavecseseznamem"/>
        <w:numPr>
          <w:ilvl w:val="0"/>
          <w:numId w:val="3"/>
        </w:numPr>
      </w:pPr>
      <w:r w:rsidRPr="009E03AF">
        <w:t xml:space="preserve">2× </w:t>
      </w:r>
      <w:r w:rsidR="004F1BE1">
        <w:t>d</w:t>
      </w:r>
      <w:r w:rsidRPr="009E03AF">
        <w:t>ioda 1N4007</w:t>
      </w:r>
    </w:p>
    <w:p w14:paraId="71E1938E" w14:textId="4E7090D2" w:rsidR="009E03AF" w:rsidRPr="009E03AF" w:rsidRDefault="009E03AF" w:rsidP="00703CB5">
      <w:pPr>
        <w:pStyle w:val="Odstavecseseznamem"/>
        <w:numPr>
          <w:ilvl w:val="0"/>
          <w:numId w:val="3"/>
        </w:numPr>
      </w:pPr>
      <w:r w:rsidRPr="009E03AF">
        <w:t>1× 8 RGB LED duhový kroužek</w:t>
      </w:r>
    </w:p>
    <w:p w14:paraId="75E692EA" w14:textId="0236C737" w:rsidR="009E03AF" w:rsidRPr="009E03AF" w:rsidRDefault="009E03AF" w:rsidP="00703CB5">
      <w:pPr>
        <w:pStyle w:val="Odstavecseseznamem"/>
        <w:numPr>
          <w:ilvl w:val="0"/>
          <w:numId w:val="3"/>
        </w:numPr>
      </w:pPr>
      <w:r w:rsidRPr="009E03AF">
        <w:t xml:space="preserve">1× </w:t>
      </w:r>
      <w:r w:rsidR="004F1BE1">
        <w:t>k</w:t>
      </w:r>
      <w:r w:rsidRPr="009E03AF">
        <w:t>rabička na součástky (15 přihrádek)</w:t>
      </w:r>
    </w:p>
    <w:p w14:paraId="299F08C8" w14:textId="77777777" w:rsidR="009E03AF" w:rsidRPr="009E03AF" w:rsidRDefault="009E03AF" w:rsidP="009E03AF">
      <w:pPr>
        <w:jc w:val="center"/>
      </w:pPr>
      <w:r w:rsidRPr="009E03AF">
        <w:rPr>
          <w:noProof/>
          <w:lang w:eastAsia="cs-CZ"/>
        </w:rPr>
        <w:lastRenderedPageBreak/>
        <w:drawing>
          <wp:inline distT="0" distB="0" distL="0" distR="0" wp14:anchorId="55A99B36" wp14:editId="1051E1DA">
            <wp:extent cx="5400000" cy="5208750"/>
            <wp:effectExtent l="0" t="0" r="0" b="0"/>
            <wp:docPr id="1301521678" name="Obrázek 130152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a:ext>
                      </a:extLst>
                    </a:blip>
                    <a:stretch>
                      <a:fillRect/>
                    </a:stretch>
                  </pic:blipFill>
                  <pic:spPr>
                    <a:xfrm>
                      <a:off x="0" y="0"/>
                      <a:ext cx="5400000" cy="5208750"/>
                    </a:xfrm>
                    <a:prstGeom prst="rect">
                      <a:avLst/>
                    </a:prstGeom>
                  </pic:spPr>
                </pic:pic>
              </a:graphicData>
            </a:graphic>
          </wp:inline>
        </w:drawing>
      </w:r>
    </w:p>
    <w:p w14:paraId="5520982D" w14:textId="77777777" w:rsidR="009E03AF" w:rsidRPr="009E03AF" w:rsidRDefault="009E03AF" w:rsidP="00703CB5">
      <w:pPr>
        <w:keepNext/>
      </w:pPr>
      <w:r w:rsidRPr="009E03AF">
        <w:lastRenderedPageBreak/>
        <w:t xml:space="preserve">Spolu s těmito součástkami je v </w:t>
      </w:r>
      <w:proofErr w:type="spellStart"/>
      <w:proofErr w:type="gramStart"/>
      <w:r w:rsidRPr="009E03AF">
        <w:t>micro:bitu</w:t>
      </w:r>
      <w:proofErr w:type="spellEnd"/>
      <w:proofErr w:type="gramEnd"/>
      <w:r w:rsidRPr="009E03AF">
        <w:t xml:space="preserve"> také barevný návod s různými úkoly. Na každé stránce je jak návod pro mechanickou část, tak pro program. </w:t>
      </w:r>
    </w:p>
    <w:p w14:paraId="5E7AE70A" w14:textId="77777777" w:rsidR="009E03AF" w:rsidRDefault="009E03AF" w:rsidP="009E03AF">
      <w:pPr>
        <w:jc w:val="center"/>
      </w:pPr>
      <w:r w:rsidRPr="009E03AF">
        <w:rPr>
          <w:noProof/>
          <w:lang w:eastAsia="cs-CZ"/>
        </w:rPr>
        <w:drawing>
          <wp:inline distT="0" distB="0" distL="0" distR="0" wp14:anchorId="2FFC2D6E" wp14:editId="7867A7E7">
            <wp:extent cx="5876925" cy="2656860"/>
            <wp:effectExtent l="0" t="0" r="0" b="0"/>
            <wp:docPr id="1844023939" name="Obrázek 184402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a:ext>
                      </a:extLst>
                    </a:blip>
                    <a:stretch>
                      <a:fillRect/>
                    </a:stretch>
                  </pic:blipFill>
                  <pic:spPr>
                    <a:xfrm>
                      <a:off x="0" y="0"/>
                      <a:ext cx="5876925" cy="2656860"/>
                    </a:xfrm>
                    <a:prstGeom prst="rect">
                      <a:avLst/>
                    </a:prstGeom>
                  </pic:spPr>
                </pic:pic>
              </a:graphicData>
            </a:graphic>
          </wp:inline>
        </w:drawing>
      </w:r>
    </w:p>
    <w:p w14:paraId="7EE92E34" w14:textId="3364B214" w:rsidR="00BD40F1" w:rsidRPr="009E03AF" w:rsidRDefault="00BD40F1" w:rsidP="00BD40F1">
      <w:r>
        <w:t xml:space="preserve">Kromě tohoto </w:t>
      </w:r>
      <w:proofErr w:type="spellStart"/>
      <w:r w:rsidR="008E438E">
        <w:t>Starter</w:t>
      </w:r>
      <w:proofErr w:type="spellEnd"/>
      <w:r w:rsidR="008E438E">
        <w:t xml:space="preserve"> </w:t>
      </w:r>
      <w:proofErr w:type="spellStart"/>
      <w:r w:rsidR="004F1BE1">
        <w:t>K</w:t>
      </w:r>
      <w:r w:rsidR="008E438E">
        <w:t>itu</w:t>
      </w:r>
      <w:proofErr w:type="spellEnd"/>
      <w:r w:rsidR="008E438E">
        <w:t xml:space="preserve"> jsme měli k dispozici ještě další dva druhy stavebnic, ale nakonec jsme se nedostali k tomu, abychom je otestovali.</w:t>
      </w:r>
    </w:p>
    <w:p w14:paraId="2BFE4BAB" w14:textId="77777777" w:rsidR="009E03AF" w:rsidRPr="009E03AF" w:rsidRDefault="009E03AF" w:rsidP="009E03AF"/>
    <w:p w14:paraId="6BF55851" w14:textId="2A9D5FF4" w:rsidR="00290DE5" w:rsidRDefault="00290DE5" w:rsidP="00F36F82"/>
    <w:p w14:paraId="61F18945" w14:textId="77777777" w:rsidR="000A2C17" w:rsidRDefault="00DD14A2" w:rsidP="00F578FF">
      <w:pPr>
        <w:pStyle w:val="Nadpis2"/>
      </w:pPr>
      <w:bookmarkStart w:id="9" w:name="_Toc117205687"/>
      <w:r>
        <w:lastRenderedPageBreak/>
        <w:t>3D tiskárna</w:t>
      </w:r>
      <w:bookmarkEnd w:id="9"/>
    </w:p>
    <w:p w14:paraId="1B7B1001" w14:textId="4C152321" w:rsidR="003576D0" w:rsidRDefault="000A2C17" w:rsidP="00703CB5">
      <w:pPr>
        <w:jc w:val="center"/>
      </w:pPr>
      <w:r>
        <w:rPr>
          <w:noProof/>
          <w:lang w:eastAsia="cs-CZ"/>
        </w:rPr>
        <w:drawing>
          <wp:inline distT="0" distB="0" distL="0" distR="0" wp14:anchorId="17F4EE9D" wp14:editId="452F8BDB">
            <wp:extent cx="5756910" cy="5756910"/>
            <wp:effectExtent l="0" t="0" r="0" b="0"/>
            <wp:docPr id="8" name="Obrázek 8" descr="Obsah obrázku oranžov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oranžová&#10;&#10;Popis byl vytvořen automaticky"/>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5756910" cy="5756910"/>
                    </a:xfrm>
                    <a:prstGeom prst="rect">
                      <a:avLst/>
                    </a:prstGeom>
                    <a:noFill/>
                    <a:ln>
                      <a:noFill/>
                    </a:ln>
                  </pic:spPr>
                </pic:pic>
              </a:graphicData>
            </a:graphic>
          </wp:inline>
        </w:drawing>
      </w:r>
    </w:p>
    <w:p w14:paraId="4292EC55" w14:textId="08D7458E" w:rsidR="00DD14A2" w:rsidRDefault="00000000" w:rsidP="00F36F82">
      <w:hyperlink r:id="rId23" w:history="1">
        <w:r w:rsidR="00290DE5" w:rsidRPr="00B82E49">
          <w:rPr>
            <w:rStyle w:val="Hypertextovodkaz"/>
          </w:rPr>
          <w:t>https://www.prusa3d.com/cs/produkt/stavebnice-3d-tiskarny-original-prusa-i3-mk3s-3/</w:t>
        </w:r>
      </w:hyperlink>
    </w:p>
    <w:p w14:paraId="415E8F5E" w14:textId="6B6DCF92" w:rsidR="005F2A84" w:rsidRDefault="00F578FF" w:rsidP="00F578FF">
      <w:r w:rsidRPr="00F578FF">
        <w:t xml:space="preserve">Naše škola měla možnost zakoupit nové 3D tiskárny, </w:t>
      </w:r>
      <w:r w:rsidR="00D82550" w:rsidRPr="00F578FF">
        <w:t>konkrétně</w:t>
      </w:r>
      <w:r w:rsidRPr="00F578FF">
        <w:t xml:space="preserve"> model </w:t>
      </w:r>
      <w:r w:rsidRPr="00504C6C">
        <w:rPr>
          <w:rStyle w:val="Zdraznn"/>
        </w:rPr>
        <w:t>i3 MK3S+</w:t>
      </w:r>
      <w:r w:rsidRPr="00F578FF">
        <w:t xml:space="preserve"> z firmy </w:t>
      </w:r>
      <w:r w:rsidRPr="00504C6C">
        <w:rPr>
          <w:rStyle w:val="Zdraznn"/>
        </w:rPr>
        <w:t>PRUSA RESEARCH</w:t>
      </w:r>
      <w:r w:rsidRPr="00F578FF">
        <w:t xml:space="preserve"> od Josefa Průši. Tiskárna je schopna vytisknout sama své klíčové komponenty, a navíc</w:t>
      </w:r>
      <w:r w:rsidR="004F1BE1">
        <w:t xml:space="preserve"> se</w:t>
      </w:r>
      <w:r w:rsidRPr="00F578FF">
        <w:t xml:space="preserve"> je</w:t>
      </w:r>
      <w:r w:rsidR="004F1BE1">
        <w:t xml:space="preserve">dná </w:t>
      </w:r>
      <w:r w:rsidRPr="00F578FF">
        <w:t>o otevřený hardware, to znamená, že kromě její základní podoby se vyskytuj</w:t>
      </w:r>
      <w:r>
        <w:t xml:space="preserve">e i řada neoficiálních variant. </w:t>
      </w:r>
      <w:r w:rsidRPr="00F578FF">
        <w:t xml:space="preserve">Poměrně nízká cena, jednoduchost sestavení a modifikace ji zpopularizovaly jak ve světě nadšenců, tak i profesionálů. Především v zahraničí je využívána i ke vzdělávacím účelům. Firma byla založena v roce 2012 Josefem Průšou, českým </w:t>
      </w:r>
      <w:r w:rsidRPr="00F578FF">
        <w:lastRenderedPageBreak/>
        <w:t>kutilem, vynálezcem a investorem – a nyní je jedením z nejznámějších lidí v oblasti 3D tisku. Začátky byly velmi skromné, žádní investoři ani kampaně. Ale Josef měl plán.</w:t>
      </w:r>
    </w:p>
    <w:p w14:paraId="58177C4F" w14:textId="77777777" w:rsidR="005F2A84" w:rsidRDefault="005F2A84" w:rsidP="005F2A84">
      <w:pPr>
        <w:jc w:val="center"/>
      </w:pPr>
      <w:r w:rsidRPr="00F578FF">
        <w:rPr>
          <w:noProof/>
          <w:lang w:eastAsia="cs-CZ"/>
        </w:rPr>
        <w:drawing>
          <wp:inline distT="0" distB="0" distL="0" distR="0" wp14:anchorId="22E2B825" wp14:editId="5E254A50">
            <wp:extent cx="5400000" cy="3162431"/>
            <wp:effectExtent l="0" t="0" r="0" b="0"/>
            <wp:docPr id="20" name="Obrázek 20" descr="C:\Users\machain\AppData\Local\Microsoft\Windows\INetCache\Content.MSO\8A434DF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chain\AppData\Local\Microsoft\Windows\INetCache\Content.MSO\8A434DFF.tmp"/>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5400000" cy="3162431"/>
                    </a:xfrm>
                    <a:prstGeom prst="rect">
                      <a:avLst/>
                    </a:prstGeom>
                    <a:noFill/>
                    <a:ln>
                      <a:noFill/>
                    </a:ln>
                  </pic:spPr>
                </pic:pic>
              </a:graphicData>
            </a:graphic>
          </wp:inline>
        </w:drawing>
      </w:r>
    </w:p>
    <w:p w14:paraId="17C05614" w14:textId="77777777" w:rsidR="004F1BE1" w:rsidRDefault="00F578FF" w:rsidP="00F578FF">
      <w:r w:rsidRPr="00F578FF">
        <w:t>Posílalo se jen pár zásilek týdně, ale i tak to bylo správné dobrodružství. Momentálně ve firmě pracuje přes 600 lidí a měsíčně rozešlou přes 9</w:t>
      </w:r>
      <w:r w:rsidR="004F1BE1">
        <w:t xml:space="preserve"> </w:t>
      </w:r>
      <w:r w:rsidRPr="00F578FF">
        <w:t>000 tiskáren do celého světa. Nyní je firma umístěna v Holešov</w:t>
      </w:r>
      <w:r w:rsidR="004F1BE1">
        <w:t>i</w:t>
      </w:r>
      <w:r w:rsidRPr="00F578FF">
        <w:t xml:space="preserve">cích, kdy při vchodu do budovy </w:t>
      </w:r>
      <w:r w:rsidR="004F1BE1">
        <w:t xml:space="preserve">si </w:t>
      </w:r>
      <w:r w:rsidRPr="00F578FF">
        <w:t>může</w:t>
      </w:r>
      <w:r w:rsidR="004F1BE1">
        <w:t>te</w:t>
      </w:r>
      <w:r w:rsidRPr="00F578FF">
        <w:t xml:space="preserve"> připadat</w:t>
      </w:r>
      <w:r w:rsidR="004F1BE1">
        <w:t>,</w:t>
      </w:r>
      <w:r w:rsidRPr="00F578FF">
        <w:t xml:space="preserve"> jako byste vešli do garáže nějakého vášnivého kutila. </w:t>
      </w:r>
      <w:r w:rsidR="004F1BE1">
        <w:t>T</w:t>
      </w:r>
      <w:r w:rsidRPr="00F578FF">
        <w:t>ahle garáž se</w:t>
      </w:r>
      <w:r w:rsidR="004F1BE1">
        <w:t xml:space="preserve"> ovšem</w:t>
      </w:r>
      <w:r w:rsidRPr="00F578FF">
        <w:t xml:space="preserve"> skládá z osmi různých pater, kde se testuje, vynalézá, vylepšuje</w:t>
      </w:r>
      <w:r w:rsidR="004F1BE1">
        <w:t xml:space="preserve"> a</w:t>
      </w:r>
      <w:r w:rsidRPr="00F578FF">
        <w:t xml:space="preserve"> experimentuje</w:t>
      </w:r>
      <w:r w:rsidR="004F1BE1">
        <w:t xml:space="preserve">, </w:t>
      </w:r>
      <w:r w:rsidRPr="00F578FF">
        <w:t>z čehož vyplývá, že pro nudu zde ne</w:t>
      </w:r>
      <w:r w:rsidR="004F1BE1">
        <w:t>zbývá</w:t>
      </w:r>
      <w:r w:rsidRPr="00F578FF">
        <w:t xml:space="preserve"> místo. </w:t>
      </w:r>
    </w:p>
    <w:p w14:paraId="5F83C4AC" w14:textId="7CAD19B6" w:rsidR="00F578FF" w:rsidRPr="00F578FF" w:rsidRDefault="00F578FF" w:rsidP="00F578FF">
      <w:r w:rsidRPr="00F578FF">
        <w:t xml:space="preserve">Firma se zlepšuje každou minutou a </w:t>
      </w:r>
      <w:r w:rsidR="004F1BE1">
        <w:t xml:space="preserve">neustále </w:t>
      </w:r>
      <w:r w:rsidRPr="00F578FF">
        <w:t>vyrábí nové modely tiskáren, které budou usnadňovat práci celému světu. </w:t>
      </w:r>
    </w:p>
    <w:p w14:paraId="0C47C655" w14:textId="77A1CAE0" w:rsidR="00290DE5" w:rsidRPr="00DD14A2" w:rsidRDefault="00290DE5" w:rsidP="00F36F82"/>
    <w:p w14:paraId="6FC7277E" w14:textId="3B0ABA91" w:rsidR="003576D0" w:rsidRPr="003576D0" w:rsidRDefault="003576D0" w:rsidP="00F36F82">
      <w:pPr>
        <w:pStyle w:val="Nadpis1"/>
      </w:pPr>
      <w:bookmarkStart w:id="10" w:name="_Toc117205688"/>
      <w:r>
        <w:lastRenderedPageBreak/>
        <w:t>Přípravná fáze projektu</w:t>
      </w:r>
      <w:bookmarkEnd w:id="10"/>
    </w:p>
    <w:p w14:paraId="62FFD54E" w14:textId="74506A0E" w:rsidR="003576D0" w:rsidRDefault="00DD14A2" w:rsidP="00F578FF">
      <w:pPr>
        <w:pStyle w:val="Nadpis2"/>
      </w:pPr>
      <w:bookmarkStart w:id="11" w:name="_Toc117205689"/>
      <w:r>
        <w:t>3D tisk</w:t>
      </w:r>
      <w:r w:rsidR="00147899">
        <w:t xml:space="preserve"> workshop</w:t>
      </w:r>
      <w:bookmarkEnd w:id="11"/>
    </w:p>
    <w:p w14:paraId="6C4263BA" w14:textId="009A8A35" w:rsidR="00703CB5" w:rsidRDefault="004F1BE1" w:rsidP="00703CB5">
      <w:r>
        <w:t>Na j</w:t>
      </w:r>
      <w:r w:rsidR="00703CB5" w:rsidRPr="00703CB5">
        <w:t xml:space="preserve">ednu hodinu za námi přijeli </w:t>
      </w:r>
      <w:r>
        <w:t>zástupci</w:t>
      </w:r>
      <w:r w:rsidR="00703CB5" w:rsidRPr="00703CB5">
        <w:t xml:space="preserve"> z projektu Prusa </w:t>
      </w:r>
      <w:proofErr w:type="spellStart"/>
      <w:r w:rsidR="00703CB5" w:rsidRPr="00703CB5">
        <w:t>Research</w:t>
      </w:r>
      <w:proofErr w:type="spellEnd"/>
      <w:r w:rsidR="00703CB5" w:rsidRPr="00703CB5">
        <w:t>, aby nám řekli něco o</w:t>
      </w:r>
      <w:r>
        <w:t> </w:t>
      </w:r>
      <w:r w:rsidR="00703CB5" w:rsidRPr="00703CB5">
        <w:t>tom</w:t>
      </w:r>
      <w:r w:rsidR="00147899">
        <w:t>,</w:t>
      </w:r>
      <w:r w:rsidR="00703CB5" w:rsidRPr="00703CB5">
        <w:t xml:space="preserve"> co dělají. Na první hodinu měli přichystanou</w:t>
      </w:r>
      <w:r w:rsidR="00147899">
        <w:t xml:space="preserve"> prezentaci na představení</w:t>
      </w:r>
      <w:r w:rsidR="00703CB5" w:rsidRPr="00703CB5">
        <w:t xml:space="preserve"> sebe i</w:t>
      </w:r>
      <w:r>
        <w:t> </w:t>
      </w:r>
      <w:r w:rsidR="00703CB5" w:rsidRPr="00703CB5">
        <w:t>projektu, představili firmu, 3D tisk jako takový, různé typy 3D tiskáren</w:t>
      </w:r>
      <w:r>
        <w:t xml:space="preserve"> –</w:t>
      </w:r>
      <w:r w:rsidR="00703CB5" w:rsidRPr="00703CB5">
        <w:t xml:space="preserve"> ať už ty, které Prusa </w:t>
      </w:r>
      <w:proofErr w:type="spellStart"/>
      <w:r w:rsidR="00703CB5" w:rsidRPr="00703CB5">
        <w:t>Research</w:t>
      </w:r>
      <w:proofErr w:type="spellEnd"/>
      <w:r w:rsidR="00703CB5" w:rsidRPr="00703CB5">
        <w:t xml:space="preserve"> vyrábí, nebo jejich alternativy a předchůdce. Dozvěděli jsme se o historii firmy od jejího založení, přes stěhování prostor, </w:t>
      </w:r>
      <w:r>
        <w:t>na</w:t>
      </w:r>
      <w:r w:rsidR="00703CB5" w:rsidRPr="00703CB5">
        <w:t>bírání zaměstnanců, vymýšlení nových modelů a</w:t>
      </w:r>
      <w:r w:rsidR="00F83C5A">
        <w:t> </w:t>
      </w:r>
      <w:r w:rsidR="00703CB5" w:rsidRPr="00703CB5">
        <w:t>součástek</w:t>
      </w:r>
      <w:r w:rsidR="00F83C5A">
        <w:t xml:space="preserve"> </w:t>
      </w:r>
      <w:r w:rsidR="00703CB5" w:rsidRPr="00703CB5">
        <w:t>až po to</w:t>
      </w:r>
      <w:r w:rsidR="00F83C5A">
        <w:t>,</w:t>
      </w:r>
      <w:r w:rsidR="00703CB5" w:rsidRPr="00703CB5">
        <w:t xml:space="preserve"> jak </w:t>
      </w:r>
      <w:r w:rsidR="00F83C5A">
        <w:t xml:space="preserve">firma </w:t>
      </w:r>
      <w:r w:rsidR="00703CB5" w:rsidRPr="00703CB5">
        <w:t>vypadá dnes. Nakonec zodpověděli všechny naše otázky.</w:t>
      </w:r>
    </w:p>
    <w:p w14:paraId="557BF20D" w14:textId="53465BA2" w:rsidR="00354D07" w:rsidRPr="00703CB5" w:rsidRDefault="00354D07" w:rsidP="00354D07">
      <w:pPr>
        <w:jc w:val="center"/>
      </w:pPr>
      <w:r>
        <w:rPr>
          <w:noProof/>
        </w:rPr>
        <w:drawing>
          <wp:inline distT="0" distB="0" distL="0" distR="0" wp14:anchorId="4D3641D3" wp14:editId="1C4D6B0B">
            <wp:extent cx="5400000" cy="4050298"/>
            <wp:effectExtent l="0" t="0" r="0" b="7620"/>
            <wp:docPr id="32" name="Obrázek 32" descr="Obsah obrázku text, interiér, počítač, konferenční místnos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descr="Obsah obrázku text, interiér, počítač, konferenční místnost&#10;&#10;Popis byl vytvořen automaticky"/>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000" cy="4050298"/>
                    </a:xfrm>
                    <a:prstGeom prst="rect">
                      <a:avLst/>
                    </a:prstGeom>
                  </pic:spPr>
                </pic:pic>
              </a:graphicData>
            </a:graphic>
          </wp:inline>
        </w:drawing>
      </w:r>
    </w:p>
    <w:p w14:paraId="6995898B" w14:textId="77777777" w:rsidR="00F83C5A" w:rsidRDefault="00703CB5" w:rsidP="00703CB5">
      <w:r w:rsidRPr="00703CB5">
        <w:t>Po krátké přestávce jsme se vrátili do počítačové učebny</w:t>
      </w:r>
      <w:r w:rsidR="00F83C5A">
        <w:t>. T</w:t>
      </w:r>
      <w:r w:rsidRPr="00703CB5">
        <w:t xml:space="preserve">entokrát jsme se mohli sami pustit do práce a vyzkoušet si 3D tisk na vlastní kůži. Navštívili jsme stránku tinkercad.com, seznámili jsme se s programem a prací v něm a začali s prací. </w:t>
      </w:r>
    </w:p>
    <w:p w14:paraId="49F8CB3C" w14:textId="3E98ED27" w:rsidR="00703CB5" w:rsidRDefault="00F83C5A" w:rsidP="00703CB5">
      <w:r>
        <w:t>Nejprve</w:t>
      </w:r>
      <w:r w:rsidR="00703CB5" w:rsidRPr="00703CB5">
        <w:t xml:space="preserve"> jsme měli za úkol vytvořit si vlastní jmenovku na klíče podle zadání. Na virtuální podložku v programu jsme umístili libovolný tvar, udělali do něho otvor a napsali svoje jména. Nějakou dobu to trvalo, a protože jsme nikdy s ničím podobným nepracovali</w:t>
      </w:r>
      <w:r w:rsidR="00147899">
        <w:t>,</w:t>
      </w:r>
      <w:r w:rsidR="00703CB5" w:rsidRPr="00703CB5">
        <w:t xml:space="preserve"> </w:t>
      </w:r>
      <w:r w:rsidR="00147899" w:rsidRPr="00703CB5">
        <w:t xml:space="preserve">dalo </w:t>
      </w:r>
      <w:r w:rsidR="00703CB5" w:rsidRPr="00703CB5">
        <w:t xml:space="preserve">nám to </w:t>
      </w:r>
      <w:r w:rsidR="00703CB5" w:rsidRPr="00703CB5">
        <w:lastRenderedPageBreak/>
        <w:t>docela zabrat (hlavně to nekonečné měnění rozměrů, kontrolování</w:t>
      </w:r>
      <w:r>
        <w:t>,</w:t>
      </w:r>
      <w:r w:rsidR="00703CB5" w:rsidRPr="00703CB5">
        <w:t xml:space="preserve"> jestli se nám text a obrazec v základu překrývá a nekonečné vracení klíčenky na podložku, když jsme se o myš omylem opřeli a se vším poh</w:t>
      </w:r>
      <w:r w:rsidR="00147899">
        <w:t>nu</w:t>
      </w:r>
      <w:r w:rsidR="00703CB5" w:rsidRPr="00703CB5">
        <w:t>li)</w:t>
      </w:r>
      <w:r>
        <w:t>.</w:t>
      </w:r>
      <w:r w:rsidR="00703CB5" w:rsidRPr="00703CB5">
        <w:t xml:space="preserve"> </w:t>
      </w:r>
      <w:r>
        <w:t>N</w:t>
      </w:r>
      <w:r w:rsidR="00703CB5" w:rsidRPr="00703CB5">
        <w:t>evz</w:t>
      </w:r>
      <w:r w:rsidR="00147899">
        <w:t xml:space="preserve">dali jsme </w:t>
      </w:r>
      <w:proofErr w:type="gramStart"/>
      <w:r w:rsidR="00147899">
        <w:t>se</w:t>
      </w:r>
      <w:proofErr w:type="gramEnd"/>
      <w:r w:rsidR="00147899">
        <w:t xml:space="preserve"> a nakonec jsme</w:t>
      </w:r>
      <w:r w:rsidR="00703CB5" w:rsidRPr="00703CB5">
        <w:t xml:space="preserve"> všichni byli s výsledkem spokojení, klíčenky hotové a připravené k vytisknutí.</w:t>
      </w:r>
    </w:p>
    <w:p w14:paraId="4A050115" w14:textId="4A74805E" w:rsidR="00354D07" w:rsidRPr="00703CB5" w:rsidRDefault="00DC7B6E" w:rsidP="00E435F7">
      <w:pPr>
        <w:jc w:val="center"/>
      </w:pPr>
      <w:r>
        <w:rPr>
          <w:noProof/>
        </w:rPr>
        <w:drawing>
          <wp:inline distT="0" distB="0" distL="0" distR="0" wp14:anchorId="726D717C" wp14:editId="22BCB2CE">
            <wp:extent cx="5756910" cy="5120934"/>
            <wp:effectExtent l="0" t="5715"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pic:cNvPicPr/>
                  </pic:nvPicPr>
                  <pic:blipFill rotWithShape="1">
                    <a:blip r:embed="rId26" cstate="print">
                      <a:extLst>
                        <a:ext uri="{28A0092B-C50C-407E-A947-70E740481C1C}">
                          <a14:useLocalDpi xmlns:a14="http://schemas.microsoft.com/office/drawing/2010/main" val="0"/>
                        </a:ext>
                      </a:extLst>
                    </a:blip>
                    <a:srcRect r="15689"/>
                    <a:stretch/>
                  </pic:blipFill>
                  <pic:spPr bwMode="auto">
                    <a:xfrm rot="5400000">
                      <a:off x="0" y="0"/>
                      <a:ext cx="5756910" cy="5120934"/>
                    </a:xfrm>
                    <a:prstGeom prst="rect">
                      <a:avLst/>
                    </a:prstGeom>
                    <a:ln>
                      <a:noFill/>
                    </a:ln>
                    <a:extLst>
                      <a:ext uri="{53640926-AAD7-44D8-BBD7-CCE9431645EC}">
                        <a14:shadowObscured xmlns:a14="http://schemas.microsoft.com/office/drawing/2010/main"/>
                      </a:ext>
                    </a:extLst>
                  </pic:spPr>
                </pic:pic>
              </a:graphicData>
            </a:graphic>
          </wp:inline>
        </w:drawing>
      </w:r>
    </w:p>
    <w:p w14:paraId="5AB42878" w14:textId="77777777" w:rsidR="00F83C5A" w:rsidRDefault="00703CB5" w:rsidP="00F33BDB">
      <w:pPr>
        <w:keepNext/>
      </w:pPr>
      <w:r w:rsidRPr="00703CB5">
        <w:t xml:space="preserve">Všichni jsme si oddechli, když jsme soubory vložili do jedné sdílené složky a kluci začali </w:t>
      </w:r>
      <w:r w:rsidR="00F83C5A">
        <w:t>startovat</w:t>
      </w:r>
      <w:r w:rsidRPr="00703CB5">
        <w:t xml:space="preserve"> tiskárnu. Workshop tím však nekonč</w:t>
      </w:r>
      <w:r w:rsidR="00147899">
        <w:t xml:space="preserve">il. </w:t>
      </w:r>
    </w:p>
    <w:p w14:paraId="68998F97" w14:textId="1C48479B" w:rsidR="00703CB5" w:rsidRPr="00703CB5" w:rsidRDefault="00147899" w:rsidP="00F33BDB">
      <w:pPr>
        <w:keepNext/>
      </w:pPr>
      <w:r>
        <w:t>Další úkol zněl</w:t>
      </w:r>
      <w:r w:rsidR="00703CB5" w:rsidRPr="00703CB5">
        <w:t>: vyhled</w:t>
      </w:r>
      <w:r w:rsidR="00F83C5A">
        <w:t>ejte</w:t>
      </w:r>
      <w:r w:rsidR="00703CB5" w:rsidRPr="00703CB5">
        <w:t xml:space="preserve"> v archivu programu něco, co by </w:t>
      </w:r>
      <w:r w:rsidR="00F83C5A">
        <w:t>V</w:t>
      </w:r>
      <w:r w:rsidR="00703CB5" w:rsidRPr="00703CB5">
        <w:t xml:space="preserve">ám mohlo pomoct </w:t>
      </w:r>
      <w:r w:rsidR="00F83C5A">
        <w:t>ve</w:t>
      </w:r>
      <w:r w:rsidR="00703CB5" w:rsidRPr="00703CB5">
        <w:t xml:space="preserve"> výuce a</w:t>
      </w:r>
      <w:r w:rsidR="00F83C5A">
        <w:t> </w:t>
      </w:r>
      <w:r w:rsidR="00703CB5" w:rsidRPr="00703CB5">
        <w:t>připrav</w:t>
      </w:r>
      <w:r w:rsidR="00F83C5A">
        <w:t>te to</w:t>
      </w:r>
      <w:r w:rsidR="00703CB5" w:rsidRPr="00703CB5">
        <w:t xml:space="preserve"> k tisku. Někdo našel</w:t>
      </w:r>
      <w:r>
        <w:t xml:space="preserve"> pravítka, někdo gl</w:t>
      </w:r>
      <w:r w:rsidR="00F83C5A">
        <w:t>ó</w:t>
      </w:r>
      <w:r>
        <w:t>bus, mapy</w:t>
      </w:r>
      <w:r w:rsidR="00F83C5A">
        <w:t xml:space="preserve"> atp.</w:t>
      </w:r>
      <w:r>
        <w:t xml:space="preserve"> T</w:t>
      </w:r>
      <w:r w:rsidR="00703CB5" w:rsidRPr="00703CB5">
        <w:t xml:space="preserve">eď už jsme v programu uměli docela dobře pracovat, tak to bylo o něco jednodušší. Kdo měl hotovo, mohl se </w:t>
      </w:r>
      <w:r w:rsidR="00703CB5" w:rsidRPr="00703CB5">
        <w:lastRenderedPageBreak/>
        <w:t>ptát na cokoliv</w:t>
      </w:r>
      <w:r>
        <w:t>, co</w:t>
      </w:r>
      <w:r w:rsidR="00703CB5" w:rsidRPr="00703CB5">
        <w:t xml:space="preserve"> </w:t>
      </w:r>
      <w:r w:rsidR="00F83C5A">
        <w:t>ho</w:t>
      </w:r>
      <w:r w:rsidR="00703CB5" w:rsidRPr="00703CB5">
        <w:t xml:space="preserve"> zajímalo ohledně Prusa </w:t>
      </w:r>
      <w:proofErr w:type="spellStart"/>
      <w:r w:rsidR="00703CB5" w:rsidRPr="00703CB5">
        <w:t>Research</w:t>
      </w:r>
      <w:proofErr w:type="spellEnd"/>
      <w:r w:rsidR="00703CB5" w:rsidRPr="00703CB5">
        <w:t xml:space="preserve"> nebo 3D tisku obecně. Všechny otázky byly zodpovězen</w:t>
      </w:r>
      <w:r w:rsidR="00F83C5A">
        <w:t>y</w:t>
      </w:r>
      <w:r w:rsidR="00703CB5" w:rsidRPr="00703CB5">
        <w:t>, takže jsme všichni odcházeli se spoustou nových znalostí a vlastnoručně vyrobenou klíčenkou</w:t>
      </w:r>
      <w:r w:rsidR="00F83C5A">
        <w:t xml:space="preserve"> navíc</w:t>
      </w:r>
      <w:r w:rsidR="00703CB5" w:rsidRPr="00703CB5">
        <w:t>.</w:t>
      </w:r>
    </w:p>
    <w:p w14:paraId="3E85E727" w14:textId="5634CCD4" w:rsidR="00DD14A2" w:rsidRDefault="00F83C5A" w:rsidP="00F578FF">
      <w:pPr>
        <w:pStyle w:val="Nadpis2"/>
      </w:pPr>
      <w:bookmarkStart w:id="12" w:name="_Toc117205690"/>
      <w:proofErr w:type="spellStart"/>
      <w:proofErr w:type="gramStart"/>
      <w:r>
        <w:t>m</w:t>
      </w:r>
      <w:r w:rsidR="00DD14A2">
        <w:t>icro:bit</w:t>
      </w:r>
      <w:bookmarkEnd w:id="12"/>
      <w:proofErr w:type="spellEnd"/>
      <w:proofErr w:type="gramEnd"/>
    </w:p>
    <w:p w14:paraId="1A26C930" w14:textId="16F6A374" w:rsidR="009E03AF" w:rsidRPr="009E03AF" w:rsidRDefault="009E03AF" w:rsidP="009E03AF">
      <w:r w:rsidRPr="009E03AF">
        <w:t xml:space="preserve">Před samotným vytvářením </w:t>
      </w:r>
      <w:proofErr w:type="spellStart"/>
      <w:r w:rsidRPr="009E03AF">
        <w:t>únikovky</w:t>
      </w:r>
      <w:proofErr w:type="spellEnd"/>
      <w:r w:rsidRPr="009E03AF">
        <w:t xml:space="preserve"> jsme si nějakou dobu </w:t>
      </w:r>
      <w:r w:rsidR="00611B46">
        <w:t>„</w:t>
      </w:r>
      <w:r w:rsidRPr="009E03AF">
        <w:t>hráli</w:t>
      </w:r>
      <w:r w:rsidR="00611B46">
        <w:t>“</w:t>
      </w:r>
      <w:r w:rsidRPr="009E03AF">
        <w:t xml:space="preserve"> </w:t>
      </w:r>
      <w:r w:rsidR="00611B46">
        <w:t>s</w:t>
      </w:r>
      <w:r w:rsidRPr="009E03AF">
        <w:t xml:space="preserve"> </w:t>
      </w:r>
      <w:proofErr w:type="spellStart"/>
      <w:proofErr w:type="gramStart"/>
      <w:r w:rsidRPr="009E03AF">
        <w:t>micro:bit</w:t>
      </w:r>
      <w:r w:rsidR="00611B46">
        <w:t>y</w:t>
      </w:r>
      <w:proofErr w:type="spellEnd"/>
      <w:proofErr w:type="gramEnd"/>
      <w:r w:rsidRPr="009E03AF">
        <w:t xml:space="preserve">. Tato </w:t>
      </w:r>
      <w:r w:rsidR="00611B46">
        <w:t>aktivita</w:t>
      </w:r>
      <w:r w:rsidRPr="009E03AF">
        <w:t xml:space="preserve"> rozvíjí logické myšlení a práci s vytvářením elektrických obvodů a následným programováním samotného </w:t>
      </w:r>
      <w:proofErr w:type="spellStart"/>
      <w:proofErr w:type="gramStart"/>
      <w:r w:rsidRPr="009E03AF">
        <w:t>micro:bitu</w:t>
      </w:r>
      <w:proofErr w:type="spellEnd"/>
      <w:proofErr w:type="gramEnd"/>
      <w:r w:rsidR="00611B46">
        <w:t>.</w:t>
      </w:r>
    </w:p>
    <w:p w14:paraId="5D00F6A6" w14:textId="4CBBC9AE" w:rsidR="009E03AF" w:rsidRPr="009E03AF" w:rsidRDefault="009E03AF" w:rsidP="009E03AF">
      <w:r w:rsidRPr="009E03AF">
        <w:t>První věc, které jsme si všimli, byl na první pohled komplikovaný návod. Po pořádném prohlédnutí nám došlo, co a jak udělat. Měli jsme za úkol pomocí vodičů a různých součástek rozsvítit tři LED diody. Na začátku se nám to zdálo nemožné, ale když jsme si pořádně prostudovali návod a dali hlavy dohromady</w:t>
      </w:r>
      <w:r w:rsidR="00F83C5A">
        <w:t>,</w:t>
      </w:r>
      <w:r w:rsidRPr="009E03AF">
        <w:t xml:space="preserve"> tak to šlo. Nakonec jsme pochopili, jak celá krabička funguje. Druhá část byl program.</w:t>
      </w:r>
    </w:p>
    <w:p w14:paraId="452D425D" w14:textId="77777777" w:rsidR="009E03AF" w:rsidRDefault="009E03AF" w:rsidP="009E03AF">
      <w:pPr>
        <w:jc w:val="center"/>
      </w:pPr>
      <w:r w:rsidRPr="009E03AF">
        <w:rPr>
          <w:noProof/>
          <w:lang w:eastAsia="cs-CZ"/>
        </w:rPr>
        <w:lastRenderedPageBreak/>
        <w:drawing>
          <wp:inline distT="0" distB="0" distL="0" distR="0" wp14:anchorId="6CDB37E2" wp14:editId="5F67FF58">
            <wp:extent cx="5399405" cy="6069724"/>
            <wp:effectExtent l="0" t="0" r="0" b="762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75185044"/>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b="15689"/>
                    <a:stretch/>
                  </pic:blipFill>
                  <pic:spPr bwMode="auto">
                    <a:xfrm>
                      <a:off x="0" y="0"/>
                      <a:ext cx="5400000" cy="6070393"/>
                    </a:xfrm>
                    <a:prstGeom prst="rect">
                      <a:avLst/>
                    </a:prstGeom>
                    <a:noFill/>
                    <a:ln>
                      <a:noFill/>
                    </a:ln>
                    <a:extLst>
                      <a:ext uri="{53640926-AAD7-44D8-BBD7-CCE9431645EC}">
                        <a14:shadowObscured xmlns:a14="http://schemas.microsoft.com/office/drawing/2010/main"/>
                      </a:ext>
                    </a:extLst>
                  </pic:spPr>
                </pic:pic>
              </a:graphicData>
            </a:graphic>
          </wp:inline>
        </w:drawing>
      </w:r>
    </w:p>
    <w:p w14:paraId="4021776F" w14:textId="4D41DDAE" w:rsidR="009E03AF" w:rsidRDefault="009E03AF" w:rsidP="009E03AF">
      <w:r w:rsidRPr="009E03AF">
        <w:t xml:space="preserve">Jelikož stránka byla hezky barevně udělaná, nebylo moc těžké zjistit, jak </w:t>
      </w:r>
      <w:proofErr w:type="gramStart"/>
      <w:r w:rsidRPr="009E03AF">
        <w:t>micro:bit</w:t>
      </w:r>
      <w:proofErr w:type="gramEnd"/>
      <w:r w:rsidRPr="009E03AF">
        <w:t xml:space="preserve"> naprogramovat. Další část byla ovšem těžší. Museli jsme </w:t>
      </w:r>
      <w:r w:rsidR="00F83C5A">
        <w:t>program</w:t>
      </w:r>
      <w:r w:rsidRPr="009E03AF">
        <w:t xml:space="preserve"> stáhnout do </w:t>
      </w:r>
      <w:proofErr w:type="spellStart"/>
      <w:proofErr w:type="gramStart"/>
      <w:r w:rsidRPr="009E03AF">
        <w:t>micro:bitu</w:t>
      </w:r>
      <w:proofErr w:type="spellEnd"/>
      <w:proofErr w:type="gramEnd"/>
      <w:r w:rsidR="00F83C5A">
        <w:t>,</w:t>
      </w:r>
      <w:r w:rsidRPr="009E03AF">
        <w:t xml:space="preserve"> což byl tak</w:t>
      </w:r>
      <w:r w:rsidR="00F83C5A">
        <w:t>é</w:t>
      </w:r>
      <w:r w:rsidRPr="009E03AF">
        <w:t xml:space="preserve"> oříšek. Protože nikdo </w:t>
      </w:r>
      <w:bookmarkStart w:id="13" w:name="_Int_h61tyybn"/>
      <w:r w:rsidRPr="009E03AF">
        <w:t>nevěděl</w:t>
      </w:r>
      <w:bookmarkEnd w:id="13"/>
      <w:r w:rsidR="00F83C5A">
        <w:t>,</w:t>
      </w:r>
      <w:r w:rsidRPr="009E03AF">
        <w:t xml:space="preserve"> kam a jak </w:t>
      </w:r>
      <w:r w:rsidR="00F83C5A">
        <w:t>h</w:t>
      </w:r>
      <w:r w:rsidRPr="009E03AF">
        <w:t xml:space="preserve">o stáhnout, byla to nakonec jedna z nejtěžších částí celé hry. Když jsme to dokázali, vložili jsme </w:t>
      </w:r>
      <w:proofErr w:type="gramStart"/>
      <w:r w:rsidRPr="009E03AF">
        <w:t>micro:bit</w:t>
      </w:r>
      <w:proofErr w:type="gramEnd"/>
      <w:r w:rsidRPr="009E03AF">
        <w:t xml:space="preserve"> do kontaktního pole a pomocí tlačítka se rozsvítily všechny LED diody. Měli jste vidět naše obličeje, protože jsme vážně nečekali, že něco takového zvládneme</w:t>
      </w:r>
      <w:r w:rsidR="00F83C5A">
        <w:t>.</w:t>
      </w:r>
      <w:r w:rsidRPr="009E03AF">
        <w:t xml:space="preserve"> </w:t>
      </w:r>
      <w:r w:rsidR="00F83C5A">
        <w:t>N</w:t>
      </w:r>
      <w:r w:rsidRPr="009E03AF">
        <w:t>o</w:t>
      </w:r>
      <w:r w:rsidR="00F83C5A">
        <w:t>,</w:t>
      </w:r>
      <w:r w:rsidRPr="009E03AF">
        <w:t xml:space="preserve"> a stalo se. Potom jsme zkoušeli další úkoly, třeba aby svítily přerušovaně, v nějakém obrazci nebo díky potenciometru víc</w:t>
      </w:r>
      <w:r w:rsidR="00F83C5A">
        <w:t>e</w:t>
      </w:r>
      <w:r w:rsidRPr="009E03AF">
        <w:t xml:space="preserve"> či m</w:t>
      </w:r>
      <w:r w:rsidR="00F83C5A">
        <w:t>éně</w:t>
      </w:r>
      <w:r w:rsidRPr="009E03AF">
        <w:t xml:space="preserve">. V </w:t>
      </w:r>
      <w:proofErr w:type="spellStart"/>
      <w:r w:rsidRPr="009E03AF">
        <w:t>únikovce</w:t>
      </w:r>
      <w:proofErr w:type="spellEnd"/>
      <w:r w:rsidRPr="009E03AF">
        <w:t xml:space="preserve"> </w:t>
      </w:r>
      <w:r w:rsidRPr="009E03AF">
        <w:lastRenderedPageBreak/>
        <w:t xml:space="preserve">jsme nakonec </w:t>
      </w:r>
      <w:proofErr w:type="spellStart"/>
      <w:proofErr w:type="gramStart"/>
      <w:r w:rsidRPr="009E03AF">
        <w:t>micro:bit</w:t>
      </w:r>
      <w:proofErr w:type="spellEnd"/>
      <w:proofErr w:type="gramEnd"/>
      <w:r w:rsidRPr="009E03AF">
        <w:t xml:space="preserve"> nepoužili, ale jsme moc rádi za tuto zkušenost a určitě ho použijeme při dalších projektech.</w:t>
      </w:r>
    </w:p>
    <w:p w14:paraId="090331B3" w14:textId="6D963D9E" w:rsidR="009E03AF" w:rsidRPr="009E03AF" w:rsidRDefault="009E03AF" w:rsidP="009E03AF">
      <w:pPr>
        <w:jc w:val="center"/>
      </w:pPr>
      <w:r w:rsidRPr="009E03AF">
        <w:rPr>
          <w:noProof/>
          <w:lang w:eastAsia="cs-CZ"/>
        </w:rPr>
        <w:drawing>
          <wp:inline distT="0" distB="0" distL="0" distR="0" wp14:anchorId="3E7E9BAB" wp14:editId="498F2F7B">
            <wp:extent cx="5400000" cy="4073143"/>
            <wp:effectExtent l="0" t="0" r="0" b="381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85494032"/>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400000" cy="4073143"/>
                    </a:xfrm>
                    <a:prstGeom prst="rect">
                      <a:avLst/>
                    </a:prstGeom>
                    <a:noFill/>
                    <a:ln>
                      <a:noFill/>
                    </a:ln>
                  </pic:spPr>
                </pic:pic>
              </a:graphicData>
            </a:graphic>
          </wp:inline>
        </w:drawing>
      </w:r>
    </w:p>
    <w:p w14:paraId="1B8221CE" w14:textId="784E493D" w:rsidR="00DD14A2" w:rsidRPr="00DD14A2" w:rsidRDefault="00DD14A2" w:rsidP="00F578FF">
      <w:pPr>
        <w:pStyle w:val="Nadpis2"/>
      </w:pPr>
      <w:bookmarkStart w:id="14" w:name="_Toc117205691"/>
      <w:r>
        <w:t>Online formuláře</w:t>
      </w:r>
      <w:bookmarkEnd w:id="14"/>
    </w:p>
    <w:p w14:paraId="29B2A929" w14:textId="0BC5AE3D" w:rsidR="003576D0" w:rsidRDefault="005A0B92" w:rsidP="00F36F82">
      <w:r>
        <w:t xml:space="preserve">Během přípravné fáze jsme se naučili pracovat s online formuláři Google </w:t>
      </w:r>
      <w:proofErr w:type="spellStart"/>
      <w:r w:rsidR="00F83C5A">
        <w:t>F</w:t>
      </w:r>
      <w:r>
        <w:t>orms</w:t>
      </w:r>
      <w:proofErr w:type="spellEnd"/>
      <w:r w:rsidR="00F83C5A">
        <w:t>,</w:t>
      </w:r>
      <w:r>
        <w:t xml:space="preserve"> a to hlavně s funkcionalitou, která umožňuje </w:t>
      </w:r>
      <w:r w:rsidR="00140FE8">
        <w:t>vyhodnocovat odpovědi uživatelů. Ukázalo se</w:t>
      </w:r>
      <w:r w:rsidR="00F83C5A">
        <w:t xml:space="preserve">, že je velice </w:t>
      </w:r>
      <w:r w:rsidR="00140FE8">
        <w:t>snadné vytvořit libovolný formulář, po jehož správném vyřešení se uživatelovi otevře nová stránka, na kterou tak bude v </w:t>
      </w:r>
      <w:proofErr w:type="spellStart"/>
      <w:r w:rsidR="00140FE8">
        <w:t>únikovce</w:t>
      </w:r>
      <w:proofErr w:type="spellEnd"/>
      <w:r w:rsidR="00140FE8">
        <w:t xml:space="preserve"> možné napsat nápovědu k dalšímu postupu.</w:t>
      </w:r>
    </w:p>
    <w:p w14:paraId="320B3632" w14:textId="4B99E0EB" w:rsidR="00450FEB" w:rsidRDefault="00450FEB" w:rsidP="00F36F82">
      <w:r>
        <w:rPr>
          <w:noProof/>
        </w:rPr>
        <w:lastRenderedPageBreak/>
        <mc:AlternateContent>
          <mc:Choice Requires="wps">
            <w:drawing>
              <wp:anchor distT="0" distB="0" distL="114300" distR="114300" simplePos="0" relativeHeight="251659264" behindDoc="0" locked="0" layoutInCell="1" allowOverlap="1" wp14:anchorId="695682D1" wp14:editId="4ED9297F">
                <wp:simplePos x="0" y="0"/>
                <wp:positionH relativeFrom="column">
                  <wp:posOffset>4255529</wp:posOffset>
                </wp:positionH>
                <wp:positionV relativeFrom="paragraph">
                  <wp:posOffset>1946144</wp:posOffset>
                </wp:positionV>
                <wp:extent cx="756745" cy="1213944"/>
                <wp:effectExtent l="19050" t="19050" r="24765" b="24765"/>
                <wp:wrapNone/>
                <wp:docPr id="30" name="Šipka: nahoru 30"/>
                <wp:cNvGraphicFramePr/>
                <a:graphic xmlns:a="http://schemas.openxmlformats.org/drawingml/2006/main">
                  <a:graphicData uri="http://schemas.microsoft.com/office/word/2010/wordprocessingShape">
                    <wps:wsp>
                      <wps:cNvSpPr/>
                      <wps:spPr>
                        <a:xfrm>
                          <a:off x="0" y="0"/>
                          <a:ext cx="756745" cy="1213944"/>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FAC445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Šipka: nahoru 30" o:spid="_x0000_s1026" type="#_x0000_t68" style="position:absolute;margin-left:335.1pt;margin-top:153.25pt;width:59.6pt;height:95.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" adj="6732" fillcolor="#4472c4 [3204]" strokecolor="#1f3763 [1604]" strokeweight="1pt"/>
            </w:pict>
          </mc:Fallback>
        </mc:AlternateContent>
      </w:r>
      <w:r>
        <w:rPr>
          <w:noProof/>
        </w:rPr>
        <w:drawing>
          <wp:inline distT="0" distB="0" distL="0" distR="0" wp14:anchorId="1DE2D0A6" wp14:editId="51865F53">
            <wp:extent cx="5400000" cy="1990007"/>
            <wp:effectExtent l="0" t="0" r="0" b="0"/>
            <wp:docPr id="29" name="Obrázek 2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descr="Obsah obrázku text&#10;&#10;Popis byl vytvořen automaticky"/>
                    <pic:cNvPicPr/>
                  </pic:nvPicPr>
                  <pic:blipFill>
                    <a:blip r:embed="rId29"/>
                    <a:stretch>
                      <a:fillRect/>
                    </a:stretch>
                  </pic:blipFill>
                  <pic:spPr>
                    <a:xfrm>
                      <a:off x="0" y="0"/>
                      <a:ext cx="5400000" cy="1990007"/>
                    </a:xfrm>
                    <a:prstGeom prst="rect">
                      <a:avLst/>
                    </a:prstGeom>
                  </pic:spPr>
                </pic:pic>
              </a:graphicData>
            </a:graphic>
          </wp:inline>
        </w:drawing>
      </w:r>
    </w:p>
    <w:p w14:paraId="75895321" w14:textId="4CF7A75B" w:rsidR="00DD14A2" w:rsidRDefault="00DD14A2" w:rsidP="00F36F82">
      <w:pPr>
        <w:pStyle w:val="Nadpis1"/>
      </w:pPr>
      <w:bookmarkStart w:id="15" w:name="_Toc117205692"/>
      <w:r>
        <w:lastRenderedPageBreak/>
        <w:t>Únikovka</w:t>
      </w:r>
      <w:bookmarkEnd w:id="15"/>
    </w:p>
    <w:p w14:paraId="53DC250D" w14:textId="4FFBC245" w:rsidR="00DD14A2" w:rsidRDefault="00DD14A2" w:rsidP="00F578FF">
      <w:pPr>
        <w:pStyle w:val="Nadpis2"/>
      </w:pPr>
      <w:bookmarkStart w:id="16" w:name="_Toc117205693"/>
      <w:r>
        <w:t>Schéma</w:t>
      </w:r>
      <w:bookmarkEnd w:id="16"/>
    </w:p>
    <w:p w14:paraId="0858AFB4" w14:textId="28D98BD3" w:rsidR="00DD14A2" w:rsidRDefault="003E700D" w:rsidP="00F36F82">
      <w:r>
        <w:t xml:space="preserve">Když jsme měli za sebou veškeré hodiny strávené zkoušením hotových </w:t>
      </w:r>
      <w:proofErr w:type="spellStart"/>
      <w:r>
        <w:t>únikovek</w:t>
      </w:r>
      <w:proofErr w:type="spellEnd"/>
      <w:r>
        <w:t xml:space="preserve"> na různých bázích, </w:t>
      </w:r>
      <w:r w:rsidR="00E16490">
        <w:t>testováním různých online prostředí pro tvorbu rébusů</w:t>
      </w:r>
      <w:r w:rsidR="003D100D">
        <w:t xml:space="preserve"> a také jsme měli rozpracovaná videa fyzikálních pokusů, bylo na čase</w:t>
      </w:r>
      <w:r w:rsidR="00355AFB">
        <w:t xml:space="preserve"> </w:t>
      </w:r>
      <w:r w:rsidR="00DF53CE">
        <w:t>začít se</w:t>
      </w:r>
      <w:r w:rsidR="00355AFB">
        <w:t xml:space="preserve"> samotnou tvorbu naší </w:t>
      </w:r>
      <w:proofErr w:type="spellStart"/>
      <w:r w:rsidR="00355AFB">
        <w:t>únikovky</w:t>
      </w:r>
      <w:proofErr w:type="spellEnd"/>
      <w:r w:rsidR="00355AFB">
        <w:t>. V tuto chvíli se z naší skupiny profilovali odborníci na jednotlivé technické části</w:t>
      </w:r>
      <w:r w:rsidR="00892925">
        <w:t xml:space="preserve"> tvorby </w:t>
      </w:r>
      <w:proofErr w:type="spellStart"/>
      <w:r w:rsidR="00892925">
        <w:t>únikovky</w:t>
      </w:r>
      <w:proofErr w:type="spellEnd"/>
      <w:r w:rsidR="00892925">
        <w:t xml:space="preserve"> a</w:t>
      </w:r>
      <w:r w:rsidR="00DF53CE">
        <w:t> </w:t>
      </w:r>
      <w:r w:rsidR="00892925">
        <w:t xml:space="preserve">zvolený </w:t>
      </w:r>
      <w:proofErr w:type="spellStart"/>
      <w:r w:rsidR="00892925">
        <w:t>teamleader</w:t>
      </w:r>
      <w:proofErr w:type="spellEnd"/>
      <w:r w:rsidR="00892925">
        <w:t xml:space="preserve"> vše koordinoval pod vedením</w:t>
      </w:r>
      <w:r w:rsidR="00B55CFF">
        <w:t xml:space="preserve"> učitelů.</w:t>
      </w:r>
    </w:p>
    <w:p w14:paraId="7FA98F98" w14:textId="50068116" w:rsidR="00B55CFF" w:rsidRDefault="00B55CFF" w:rsidP="00F36F82">
      <w:r>
        <w:t>Jedno z nejdůležitějších rozhodnutí bylo</w:t>
      </w:r>
      <w:r w:rsidR="00DF53CE">
        <w:t>,</w:t>
      </w:r>
      <w:r>
        <w:t xml:space="preserve"> na jaké platformě a jakým způsobem vůbec celou </w:t>
      </w:r>
      <w:proofErr w:type="spellStart"/>
      <w:r>
        <w:t>únikovku</w:t>
      </w:r>
      <w:proofErr w:type="spellEnd"/>
      <w:r>
        <w:t xml:space="preserve"> zprovozníme. Rozhodli jsme se pro využití ekosystému Google, konkrétně </w:t>
      </w:r>
      <w:r w:rsidR="00DF53CE">
        <w:t xml:space="preserve">jejich </w:t>
      </w:r>
      <w:r>
        <w:t>prezentac</w:t>
      </w:r>
      <w:r w:rsidR="00DF53CE">
        <w:t>í</w:t>
      </w:r>
      <w:r>
        <w:t xml:space="preserve"> a formulář</w:t>
      </w:r>
      <w:r w:rsidR="00DF53CE">
        <w:t>ů</w:t>
      </w:r>
      <w:r>
        <w:t>.</w:t>
      </w:r>
      <w:r w:rsidR="00E8217B">
        <w:t xml:space="preserve"> Každá místnost v naší </w:t>
      </w:r>
      <w:proofErr w:type="spellStart"/>
      <w:r w:rsidR="00E8217B">
        <w:t>únikovce</w:t>
      </w:r>
      <w:proofErr w:type="spellEnd"/>
      <w:r w:rsidR="00E8217B">
        <w:t xml:space="preserve"> tak má svou vlastní jednostránkovou online prezentaci, kdy snímek je tvořen pohledem do dané místnosti a v něm jsou</w:t>
      </w:r>
      <w:r w:rsidR="007104E1">
        <w:t xml:space="preserve"> vyrobené neviditelné odkazy.</w:t>
      </w:r>
    </w:p>
    <w:p w14:paraId="69A04777" w14:textId="2F32BB4F" w:rsidR="007104E1" w:rsidRDefault="007104E1" w:rsidP="00F36F82">
      <w:r>
        <w:t>Takové odkazy lze jednoduše vyrobit vložením libovolného obrazce, jemuž se následně nastaví výplň i obrys na průhlednou barvu a přiřadí se mu hypertextový odkaz dle potřeby. Vždy jeden takovýto od</w:t>
      </w:r>
      <w:r w:rsidR="00A15836">
        <w:t>kaz je lehce zviditelněný</w:t>
      </w:r>
      <w:r w:rsidR="00DF53CE">
        <w:t>.</w:t>
      </w:r>
      <w:r w:rsidR="00A15836">
        <w:t xml:space="preserve"> </w:t>
      </w:r>
      <w:r w:rsidR="00DF53CE">
        <w:t>J</w:t>
      </w:r>
      <w:r w:rsidR="00A15836">
        <w:t>e to ten, který hráče přesměruje do online formuláře, po jehož správném vyřešení získá hráč informaci o tom</w:t>
      </w:r>
      <w:r w:rsidR="00DF53CE">
        <w:t>,</w:t>
      </w:r>
      <w:r w:rsidR="00A15836">
        <w:t xml:space="preserve"> kam </w:t>
      </w:r>
      <w:r w:rsidR="00DF53CE">
        <w:t xml:space="preserve">má </w:t>
      </w:r>
      <w:r w:rsidR="00A15836">
        <w:t>v místnosti kliknout, aby se dostal do další místnosti.</w:t>
      </w:r>
    </w:p>
    <w:p w14:paraId="283606F4" w14:textId="77777777" w:rsidR="00E30705" w:rsidRDefault="00E30705" w:rsidP="00E30705">
      <w:pPr>
        <w:jc w:val="center"/>
      </w:pPr>
      <w:r>
        <w:rPr>
          <w:noProof/>
        </w:rPr>
        <w:drawing>
          <wp:inline distT="0" distB="0" distL="0" distR="0" wp14:anchorId="6695BF11" wp14:editId="19CFE737">
            <wp:extent cx="5400000" cy="3037723"/>
            <wp:effectExtent l="0" t="0" r="0" b="0"/>
            <wp:docPr id="28" name="Obrázek 28" descr="Obsah obrázku koupelna, interiér, zeď, toalet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8" descr="Obsah obrázku koupelna, interiér, zeď, toaleta&#10;&#10;Popis byl vytvořen automaticky"/>
                    <pic:cNvPicPr/>
                  </pic:nvPicPr>
                  <pic:blipFill>
                    <a:blip r:embed="rId30"/>
                    <a:stretch>
                      <a:fillRect/>
                    </a:stretch>
                  </pic:blipFill>
                  <pic:spPr>
                    <a:xfrm>
                      <a:off x="0" y="0"/>
                      <a:ext cx="5400000" cy="3037723"/>
                    </a:xfrm>
                    <a:prstGeom prst="rect">
                      <a:avLst/>
                    </a:prstGeom>
                  </pic:spPr>
                </pic:pic>
              </a:graphicData>
            </a:graphic>
          </wp:inline>
        </w:drawing>
      </w:r>
    </w:p>
    <w:p w14:paraId="52A6C72B" w14:textId="3992DBF8" w:rsidR="00A15836" w:rsidRDefault="00A15836" w:rsidP="00F36F82">
      <w:r>
        <w:t xml:space="preserve">Kdyby hráč nahodile zkoušel klikat po místnosti, dříve či později by se pravděpodobně trefil </w:t>
      </w:r>
      <w:r w:rsidR="00DF53CE">
        <w:t>do</w:t>
      </w:r>
      <w:r>
        <w:t xml:space="preserve"> potřebn</w:t>
      </w:r>
      <w:r w:rsidR="00DF53CE">
        <w:t>ého</w:t>
      </w:r>
      <w:r>
        <w:t xml:space="preserve"> </w:t>
      </w:r>
      <w:r w:rsidR="00DF53CE">
        <w:t>místa</w:t>
      </w:r>
      <w:r>
        <w:t xml:space="preserve">. Abychom od tohoto </w:t>
      </w:r>
      <w:r w:rsidR="00CF36D8">
        <w:t>„podvádění“ hráče odradili, přidali jsme do kaž</w:t>
      </w:r>
      <w:r w:rsidR="00CF36D8">
        <w:lastRenderedPageBreak/>
        <w:t xml:space="preserve">dého snímku několik odkazů stejného typu, které ale na místo toho, aby hráče posunuli kupředu, </w:t>
      </w:r>
      <w:r w:rsidR="00DF53CE">
        <w:t xml:space="preserve">ho </w:t>
      </w:r>
      <w:r w:rsidR="00942FD6">
        <w:t xml:space="preserve">zavedou do slepých uliček naší </w:t>
      </w:r>
      <w:proofErr w:type="spellStart"/>
      <w:r w:rsidR="00942FD6">
        <w:t>únikovky</w:t>
      </w:r>
      <w:proofErr w:type="spellEnd"/>
      <w:r w:rsidR="00DF53CE">
        <w:t>,</w:t>
      </w:r>
      <w:r w:rsidR="00942FD6">
        <w:t xml:space="preserve"> a ten se tak musí vracet zpět.</w:t>
      </w:r>
    </w:p>
    <w:p w14:paraId="70F69165" w14:textId="58DA644D" w:rsidR="00E30705" w:rsidRDefault="00DA7B5A" w:rsidP="00DA7B5A">
      <w:r>
        <w:t>Nakonec jsme si tedy naplánovali rozsah naší hry, rozdělili si místnosti a úkoly k nim a pustili se do práce.</w:t>
      </w:r>
    </w:p>
    <w:p w14:paraId="76527E08" w14:textId="69764F3D" w:rsidR="00DD14A2" w:rsidRDefault="00DD14A2" w:rsidP="00F578FF">
      <w:pPr>
        <w:pStyle w:val="Nadpis2"/>
      </w:pPr>
      <w:bookmarkStart w:id="17" w:name="_Toc117205694"/>
      <w:r>
        <w:t>Sklep</w:t>
      </w:r>
      <w:bookmarkEnd w:id="17"/>
    </w:p>
    <w:p w14:paraId="7ACAB6FD" w14:textId="5A4A3D86" w:rsidR="005F2A84" w:rsidRPr="005F2A84" w:rsidRDefault="005F2A84" w:rsidP="005F2A84">
      <w:pPr>
        <w:jc w:val="center"/>
      </w:pPr>
      <w:r w:rsidRPr="00F578FF">
        <w:rPr>
          <w:noProof/>
          <w:lang w:eastAsia="cs-CZ"/>
        </w:rPr>
        <w:drawing>
          <wp:inline distT="0" distB="0" distL="0" distR="0" wp14:anchorId="6D27327E" wp14:editId="219C2A6E">
            <wp:extent cx="5400000" cy="4055173"/>
            <wp:effectExtent l="0" t="0" r="0" b="2540"/>
            <wp:docPr id="18" name="Obrázek 18" descr="C:\Users\machain\AppData\Local\Microsoft\Windows\INetCache\Content.MSO\E6ED2A0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chain\AppData\Local\Microsoft\Windows\INetCache\Content.MSO\E6ED2A03.tmp"/>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400000" cy="4055173"/>
                    </a:xfrm>
                    <a:prstGeom prst="rect">
                      <a:avLst/>
                    </a:prstGeom>
                    <a:noFill/>
                    <a:ln>
                      <a:noFill/>
                    </a:ln>
                  </pic:spPr>
                </pic:pic>
              </a:graphicData>
            </a:graphic>
          </wp:inline>
        </w:drawing>
      </w:r>
    </w:p>
    <w:p w14:paraId="4B6461A7" w14:textId="22F5D22B" w:rsidR="00F578FF" w:rsidRPr="00F578FF" w:rsidRDefault="00F578FF" w:rsidP="00F578FF">
      <w:r w:rsidRPr="00F578FF">
        <w:t xml:space="preserve">V naší škole je sklep, který není za normálních příležitostí dostupný studentům ani </w:t>
      </w:r>
      <w:r w:rsidR="00DF53CE">
        <w:t>vyučujícím</w:t>
      </w:r>
      <w:r w:rsidRPr="00F578FF">
        <w:t xml:space="preserve">. Fotky do naší </w:t>
      </w:r>
      <w:proofErr w:type="spellStart"/>
      <w:r w:rsidRPr="00F578FF">
        <w:t>únikovky</w:t>
      </w:r>
      <w:proofErr w:type="spellEnd"/>
      <w:r w:rsidRPr="00F578FF">
        <w:t xml:space="preserve"> jsme vyfotili </w:t>
      </w:r>
      <w:r w:rsidR="00DF53CE">
        <w:t xml:space="preserve">s </w:t>
      </w:r>
      <w:r w:rsidRPr="00F578FF">
        <w:t xml:space="preserve">pomocí paní </w:t>
      </w:r>
      <w:r w:rsidR="00DF53CE">
        <w:t>učitelky</w:t>
      </w:r>
      <w:r w:rsidRPr="00F578FF">
        <w:t>, která vlastní univerzální klíč ke školním katakombá</w:t>
      </w:r>
      <w:r w:rsidR="00DF53CE">
        <w:t>m.</w:t>
      </w:r>
    </w:p>
    <w:p w14:paraId="650325AC" w14:textId="7DCF78DE" w:rsidR="00F578FF" w:rsidRPr="00F578FF" w:rsidRDefault="005F2A84" w:rsidP="005F2A84">
      <w:pPr>
        <w:jc w:val="center"/>
      </w:pPr>
      <w:r w:rsidRPr="00F578FF">
        <w:rPr>
          <w:noProof/>
          <w:lang w:eastAsia="cs-CZ"/>
        </w:rPr>
        <w:lastRenderedPageBreak/>
        <w:drawing>
          <wp:inline distT="0" distB="0" distL="0" distR="0" wp14:anchorId="1B5CE2D9" wp14:editId="01E58140">
            <wp:extent cx="5400000" cy="4050000"/>
            <wp:effectExtent l="0" t="0" r="0" b="8255"/>
            <wp:docPr id="19" name="Obrázek 19" descr="C:\Users\machain\AppData\Local\Microsoft\Windows\INetCache\Content.MSO\9813D06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chain\AppData\Local\Microsoft\Windows\INetCache\Content.MSO\9813D06D.tmp"/>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5400000" cy="4050000"/>
                    </a:xfrm>
                    <a:prstGeom prst="rect">
                      <a:avLst/>
                    </a:prstGeom>
                    <a:noFill/>
                    <a:ln>
                      <a:noFill/>
                    </a:ln>
                  </pic:spPr>
                </pic:pic>
              </a:graphicData>
            </a:graphic>
          </wp:inline>
        </w:drawing>
      </w:r>
    </w:p>
    <w:p w14:paraId="44C927CD" w14:textId="2FF4B60C" w:rsidR="00F578FF" w:rsidRPr="00F578FF" w:rsidRDefault="00F578FF" w:rsidP="00F578FF">
      <w:r w:rsidRPr="00F578FF">
        <w:t xml:space="preserve">Náš školní </w:t>
      </w:r>
      <w:r w:rsidR="00DF53CE">
        <w:t>sklep</w:t>
      </w:r>
      <w:r w:rsidRPr="00F578FF">
        <w:t xml:space="preserve">, který posloužil jako začátek </w:t>
      </w:r>
      <w:proofErr w:type="spellStart"/>
      <w:r w:rsidRPr="00F578FF">
        <w:t>únikovky</w:t>
      </w:r>
      <w:proofErr w:type="spellEnd"/>
      <w:r w:rsidRPr="00F578FF">
        <w:t xml:space="preserve">, teď </w:t>
      </w:r>
      <w:proofErr w:type="gramStart"/>
      <w:r w:rsidRPr="00F578FF">
        <w:t>slouží</w:t>
      </w:r>
      <w:proofErr w:type="gramEnd"/>
      <w:r w:rsidRPr="00F578FF">
        <w:t xml:space="preserve"> i jako skladiště nepotřebných lavic a židlí, </w:t>
      </w:r>
      <w:r w:rsidR="00DF53CE">
        <w:t>kotelna</w:t>
      </w:r>
      <w:r w:rsidRPr="00F578FF">
        <w:t xml:space="preserve"> a </w:t>
      </w:r>
      <w:r w:rsidR="00DF53CE">
        <w:t>úschovna</w:t>
      </w:r>
      <w:r w:rsidRPr="00F578FF">
        <w:t xml:space="preserve"> koloběžky naší již zmiňované milované paní </w:t>
      </w:r>
      <w:r w:rsidR="00DF53CE">
        <w:t>učitelky</w:t>
      </w:r>
      <w:r w:rsidRPr="00F578FF">
        <w:t>. Všechny fotky fotily naše ochotné spolužačky. Sklep se nachází v základech školní budovy a je rozdělen na dvě části</w:t>
      </w:r>
      <w:r w:rsidR="00DF53CE">
        <w:t>:</w:t>
      </w:r>
      <w:r w:rsidRPr="00F578FF">
        <w:t xml:space="preserve"> jedna </w:t>
      </w:r>
      <w:proofErr w:type="gramStart"/>
      <w:r w:rsidRPr="00F578FF">
        <w:t>slouží</w:t>
      </w:r>
      <w:proofErr w:type="gramEnd"/>
      <w:r w:rsidRPr="00F578FF">
        <w:t xml:space="preserve"> jako skladiště a kotelna (zde se fotily fotky), o druhé nemáme žádné informace. Sklep je z pálených ci</w:t>
      </w:r>
      <w:r>
        <w:t>hel s obloukovými stropy. V </w:t>
      </w:r>
      <w:proofErr w:type="spellStart"/>
      <w:r w:rsidRPr="00F578FF">
        <w:t>únikovce</w:t>
      </w:r>
      <w:proofErr w:type="spellEnd"/>
      <w:r w:rsidRPr="00F578FF">
        <w:t xml:space="preserve"> </w:t>
      </w:r>
      <w:proofErr w:type="gramStart"/>
      <w:r w:rsidRPr="00F578FF">
        <w:t>slouží</w:t>
      </w:r>
      <w:proofErr w:type="gramEnd"/>
      <w:r w:rsidRPr="00F578FF">
        <w:t xml:space="preserve"> jako první místnost, kde jsou pasti, dveře, co vám dají hlavolam (Mona Lisa) a hlavici radiátoru, kterou postoupíte do další místnosti, kterou je biologická laboratoř. </w:t>
      </w:r>
    </w:p>
    <w:p w14:paraId="0BCEA663" w14:textId="587535F1" w:rsidR="00DD14A2" w:rsidRDefault="00DD14A2" w:rsidP="00F36F82"/>
    <w:p w14:paraId="3B009330" w14:textId="797F7678" w:rsidR="00DD14A2" w:rsidRDefault="00DD14A2" w:rsidP="00F578FF">
      <w:pPr>
        <w:pStyle w:val="Nadpis2"/>
      </w:pPr>
      <w:bookmarkStart w:id="18" w:name="_Toc117205695"/>
      <w:r>
        <w:lastRenderedPageBreak/>
        <w:t>Biologická laboratoř</w:t>
      </w:r>
      <w:bookmarkEnd w:id="18"/>
    </w:p>
    <w:p w14:paraId="42204EA0" w14:textId="35E61C66" w:rsidR="0024033C" w:rsidRPr="0024033C" w:rsidRDefault="005F2A84" w:rsidP="005F2A84">
      <w:pPr>
        <w:jc w:val="center"/>
      </w:pPr>
      <w:r w:rsidRPr="003C2CD8">
        <w:rPr>
          <w:noProof/>
          <w:lang w:eastAsia="cs-CZ"/>
        </w:rPr>
        <w:drawing>
          <wp:inline distT="0" distB="0" distL="0" distR="0" wp14:anchorId="1B7AAE5B" wp14:editId="3A4A1EDA">
            <wp:extent cx="5400000" cy="3001189"/>
            <wp:effectExtent l="0" t="0" r="0" b="8890"/>
            <wp:docPr id="13" name="Obrázek 13" descr="C:\Users\machain\AppData\Local\Microsoft\Windows\INetCache\Content.MSO\CB2CF6D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chain\AppData\Local\Microsoft\Windows\INetCache\Content.MSO\CB2CF6DB.tmp"/>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5400000" cy="3001189"/>
                    </a:xfrm>
                    <a:prstGeom prst="rect">
                      <a:avLst/>
                    </a:prstGeom>
                    <a:noFill/>
                    <a:ln>
                      <a:noFill/>
                    </a:ln>
                  </pic:spPr>
                </pic:pic>
              </a:graphicData>
            </a:graphic>
          </wp:inline>
        </w:drawing>
      </w:r>
    </w:p>
    <w:p w14:paraId="794D3AA1" w14:textId="30EFF3F5" w:rsidR="0024033C" w:rsidRDefault="003C2CD8" w:rsidP="00F578FF">
      <w:r w:rsidRPr="003C2CD8">
        <w:t xml:space="preserve">V druhé části </w:t>
      </w:r>
      <w:proofErr w:type="spellStart"/>
      <w:r w:rsidRPr="003C2CD8">
        <w:t>únikovky</w:t>
      </w:r>
      <w:proofErr w:type="spellEnd"/>
      <w:r w:rsidRPr="003C2CD8">
        <w:t xml:space="preserve"> se ocitneme v laboratoři</w:t>
      </w:r>
      <w:r w:rsidR="00DF53CE">
        <w:t xml:space="preserve"> biologie</w:t>
      </w:r>
      <w:r w:rsidRPr="003C2CD8">
        <w:t xml:space="preserve">, která byla na začátku školního roku 2021/2022 </w:t>
      </w:r>
      <w:r w:rsidR="00DF53CE">
        <w:t>z</w:t>
      </w:r>
      <w:r w:rsidRPr="003C2CD8">
        <w:t xml:space="preserve">rekonstruována. Také zde máme zcela nové mikroskopy MAX I LED/ACU, ze zástupců zvířat </w:t>
      </w:r>
      <w:r w:rsidR="00DF53CE">
        <w:t>k</w:t>
      </w:r>
      <w:r w:rsidRPr="003C2CD8">
        <w:t>orálovku mexickou</w:t>
      </w:r>
      <w:r w:rsidR="00DF53CE">
        <w:t xml:space="preserve">, která se jmenuje </w:t>
      </w:r>
      <w:r w:rsidRPr="003C2CD8">
        <w:t xml:space="preserve">René (podle naší paní </w:t>
      </w:r>
      <w:r w:rsidR="0024033C">
        <w:t>ředitelky)</w:t>
      </w:r>
      <w:r w:rsidR="00DF53CE">
        <w:t>,</w:t>
      </w:r>
      <w:r w:rsidR="0024033C">
        <w:t xml:space="preserve"> a dva </w:t>
      </w:r>
      <w:r w:rsidR="00DF53CE">
        <w:t>š</w:t>
      </w:r>
      <w:r w:rsidR="0024033C">
        <w:t>neky africké.</w:t>
      </w:r>
    </w:p>
    <w:p w14:paraId="61BF5FD4" w14:textId="35C2AAFB" w:rsidR="0024033C" w:rsidRDefault="0024033C" w:rsidP="005F2A84">
      <w:pPr>
        <w:jc w:val="center"/>
      </w:pPr>
      <w:r w:rsidRPr="003C2CD8">
        <w:rPr>
          <w:noProof/>
          <w:lang w:eastAsia="cs-CZ"/>
        </w:rPr>
        <w:drawing>
          <wp:inline distT="0" distB="0" distL="0" distR="0" wp14:anchorId="0729B2F8" wp14:editId="0CCFE7F6">
            <wp:extent cx="1893570" cy="2852420"/>
            <wp:effectExtent l="0" t="0" r="0" b="5080"/>
            <wp:docPr id="14" name="Obrázek 14" descr="C:\Users\machain\AppData\Local\Microsoft\Windows\INetCache\Content.MSO\1B8F258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chain\AppData\Local\Microsoft\Windows\INetCache\Content.MSO\1B8F2585.tmp"/>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893570" cy="2852420"/>
                    </a:xfrm>
                    <a:prstGeom prst="rect">
                      <a:avLst/>
                    </a:prstGeom>
                    <a:noFill/>
                    <a:ln>
                      <a:noFill/>
                    </a:ln>
                  </pic:spPr>
                </pic:pic>
              </a:graphicData>
            </a:graphic>
          </wp:inline>
        </w:drawing>
      </w:r>
    </w:p>
    <w:p w14:paraId="5659B23F" w14:textId="2ED3C877" w:rsidR="003C2CD8" w:rsidRPr="003C2CD8" w:rsidRDefault="003C2CD8" w:rsidP="00F578FF">
      <w:r w:rsidRPr="003C2CD8">
        <w:t xml:space="preserve">Díky rekonstrukci jsme mohli vidět a zažít </w:t>
      </w:r>
      <w:r w:rsidR="00504C6C">
        <w:t>mnoho</w:t>
      </w:r>
      <w:r w:rsidRPr="003C2CD8">
        <w:t xml:space="preserve"> zajímavých pokusů</w:t>
      </w:r>
      <w:r w:rsidR="00DF53CE">
        <w:t>,</w:t>
      </w:r>
      <w:r w:rsidRPr="003C2CD8">
        <w:t xml:space="preserve"> jako jsou např. pitvání ovčího mozku, oka či míchy, ale tak</w:t>
      </w:r>
      <w:r w:rsidR="00DF53CE">
        <w:t>é</w:t>
      </w:r>
      <w:r w:rsidRPr="003C2CD8">
        <w:t xml:space="preserve"> se podívat už zmiňovaným mikroskopem na senný nálev </w:t>
      </w:r>
      <w:r w:rsidR="00703CB5" w:rsidRPr="003C2CD8">
        <w:rPr>
          <w:noProof/>
          <w:lang w:eastAsia="cs-CZ"/>
        </w:rPr>
        <w:lastRenderedPageBreak/>
        <w:drawing>
          <wp:anchor distT="0" distB="0" distL="114300" distR="114300" simplePos="0" relativeHeight="251656704" behindDoc="1" locked="0" layoutInCell="1" allowOverlap="1" wp14:anchorId="791F11D5" wp14:editId="41BA1273">
            <wp:simplePos x="0" y="0"/>
            <wp:positionH relativeFrom="column">
              <wp:posOffset>-128270</wp:posOffset>
            </wp:positionH>
            <wp:positionV relativeFrom="page">
              <wp:posOffset>1533525</wp:posOffset>
            </wp:positionV>
            <wp:extent cx="807720" cy="1233805"/>
            <wp:effectExtent l="0" t="0" r="0" b="4445"/>
            <wp:wrapTight wrapText="bothSides">
              <wp:wrapPolygon edited="0">
                <wp:start x="509" y="0"/>
                <wp:lineTo x="0" y="1334"/>
                <wp:lineTo x="1019" y="2668"/>
                <wp:lineTo x="5094" y="6003"/>
                <wp:lineTo x="3566" y="9672"/>
                <wp:lineTo x="3057" y="13340"/>
                <wp:lineTo x="3566" y="14674"/>
                <wp:lineTo x="6113" y="16675"/>
                <wp:lineTo x="2547" y="18009"/>
                <wp:lineTo x="2547" y="20344"/>
                <wp:lineTo x="8151" y="21344"/>
                <wp:lineTo x="11208" y="21344"/>
                <wp:lineTo x="20887" y="20344"/>
                <wp:lineTo x="20887" y="17342"/>
                <wp:lineTo x="19868" y="9672"/>
                <wp:lineTo x="17830" y="7671"/>
                <wp:lineTo x="12226" y="6003"/>
                <wp:lineTo x="4075" y="0"/>
                <wp:lineTo x="509" y="0"/>
              </wp:wrapPolygon>
            </wp:wrapTight>
            <wp:docPr id="12" name="Obrázek 12" descr="C:\Users\machain\AppData\Local\Microsoft\Windows\INetCache\Content.MSO\F66710A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chain\AppData\Local\Microsoft\Windows\INetCache\Content.MSO\F66710A1.tmp"/>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807720" cy="1233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4C6C">
        <w:t>či pozorovat buňky</w:t>
      </w:r>
      <w:r w:rsidRPr="003C2CD8">
        <w:t xml:space="preserve"> mechu měříku. Dále máme v učebně množství vycpaných zvířat a pro lepší a hravější formu vzdělání tak</w:t>
      </w:r>
      <w:r w:rsidR="00DF53CE">
        <w:t>é</w:t>
      </w:r>
      <w:r w:rsidRPr="003C2CD8">
        <w:t xml:space="preserve"> mnoho vizuálních pomůcek (</w:t>
      </w:r>
      <w:r w:rsidR="00DF53CE">
        <w:t xml:space="preserve">např. </w:t>
      </w:r>
      <w:r w:rsidRPr="003C2CD8">
        <w:t>model srdce, mozku</w:t>
      </w:r>
      <w:r w:rsidR="00DF53CE">
        <w:t xml:space="preserve"> atp.</w:t>
      </w:r>
      <w:r w:rsidRPr="003C2CD8">
        <w:t>)</w:t>
      </w:r>
      <w:r w:rsidR="00DF53CE">
        <w:t>.</w:t>
      </w:r>
    </w:p>
    <w:p w14:paraId="5963E3A5" w14:textId="0CED8951" w:rsidR="005F2A84" w:rsidRDefault="003C2CD8" w:rsidP="00F578FF">
      <w:r>
        <w:t>V </w:t>
      </w:r>
      <w:proofErr w:type="spellStart"/>
      <w:r w:rsidRPr="003C2CD8">
        <w:t>únikovce</w:t>
      </w:r>
      <w:proofErr w:type="spellEnd"/>
      <w:r w:rsidRPr="003C2CD8">
        <w:t xml:space="preserve"> musíte najít puzzle, ze kterých vám vyjde srdce.</w:t>
      </w:r>
    </w:p>
    <w:p w14:paraId="584559B4" w14:textId="45A762A5" w:rsidR="005F2A84" w:rsidRDefault="005F2A84" w:rsidP="005F2A84">
      <w:pPr>
        <w:jc w:val="center"/>
      </w:pPr>
      <w:r w:rsidRPr="003C2CD8">
        <w:rPr>
          <w:noProof/>
          <w:lang w:eastAsia="cs-CZ"/>
        </w:rPr>
        <w:drawing>
          <wp:inline distT="0" distB="0" distL="0" distR="0" wp14:anchorId="4180398B" wp14:editId="6F2C6F05">
            <wp:extent cx="1466850" cy="1952625"/>
            <wp:effectExtent l="0" t="0" r="0" b="9525"/>
            <wp:docPr id="11" name="Obrázek 11" descr="C:\Users\machain\AppData\Local\Microsoft\Windows\INetCache\Content.MSO\CE553C5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chain\AppData\Local\Microsoft\Windows\INetCache\Content.MSO\CE553C57.tmp"/>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1466850" cy="1952625"/>
                    </a:xfrm>
                    <a:prstGeom prst="rect">
                      <a:avLst/>
                    </a:prstGeom>
                    <a:noFill/>
                    <a:ln>
                      <a:noFill/>
                    </a:ln>
                  </pic:spPr>
                </pic:pic>
              </a:graphicData>
            </a:graphic>
          </wp:inline>
        </w:drawing>
      </w:r>
    </w:p>
    <w:p w14:paraId="33C41994" w14:textId="7799EA17" w:rsidR="003C2CD8" w:rsidRPr="003C2CD8" w:rsidRDefault="00DF53CE" w:rsidP="00F578FF">
      <w:r>
        <w:t>Puzzle jsou</w:t>
      </w:r>
      <w:r w:rsidR="003C2CD8" w:rsidRPr="003C2CD8">
        <w:t xml:space="preserve"> celkem obtížné</w:t>
      </w:r>
      <w:r>
        <w:t>,</w:t>
      </w:r>
      <w:r w:rsidR="003C2CD8" w:rsidRPr="003C2CD8">
        <w:t xml:space="preserve"> ale zaručujeme, že </w:t>
      </w:r>
      <w:r>
        <w:t xml:space="preserve">je možné je </w:t>
      </w:r>
      <w:r w:rsidR="003C2CD8" w:rsidRPr="003C2CD8">
        <w:t xml:space="preserve">doopravdy poskládat. Do další učebny, kterou je </w:t>
      </w:r>
      <w:r w:rsidR="00504C6C">
        <w:t>laboratoř</w:t>
      </w:r>
      <w:r>
        <w:t xml:space="preserve"> fyziky</w:t>
      </w:r>
      <w:r w:rsidR="003C2CD8" w:rsidRPr="003C2CD8">
        <w:t>, se dostanete kliknutím na koleno kostry.</w:t>
      </w:r>
    </w:p>
    <w:p w14:paraId="06ADF1BC" w14:textId="5713DA15" w:rsidR="00DD14A2" w:rsidRDefault="00DD14A2" w:rsidP="001E03E7">
      <w:pPr>
        <w:pStyle w:val="Nadpis2"/>
      </w:pPr>
      <w:bookmarkStart w:id="19" w:name="_Toc117205696"/>
      <w:r>
        <w:lastRenderedPageBreak/>
        <w:t xml:space="preserve">Fyzikální </w:t>
      </w:r>
      <w:r w:rsidRPr="00F578FF">
        <w:t>laboratoř</w:t>
      </w:r>
      <w:bookmarkEnd w:id="19"/>
    </w:p>
    <w:p w14:paraId="4973627A" w14:textId="77777777" w:rsidR="005F2A84" w:rsidRDefault="001E03E7" w:rsidP="005F2A84">
      <w:pPr>
        <w:jc w:val="center"/>
      </w:pPr>
      <w:r w:rsidRPr="00F578FF">
        <w:rPr>
          <w:noProof/>
          <w:lang w:eastAsia="cs-CZ"/>
        </w:rPr>
        <w:drawing>
          <wp:inline distT="0" distB="0" distL="0" distR="0" wp14:anchorId="5D50D2FB" wp14:editId="4380569F">
            <wp:extent cx="5400000" cy="4043306"/>
            <wp:effectExtent l="0" t="0" r="0" b="0"/>
            <wp:docPr id="22" name="Obrázek 22" descr="C:\Users\machain\AppData\Local\Microsoft\Windows\INetCache\Content.MSO\6F57876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chain\AppData\Local\Microsoft\Windows\INetCache\Content.MSO\6F578765.tmp"/>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400000" cy="4043306"/>
                    </a:xfrm>
                    <a:prstGeom prst="rect">
                      <a:avLst/>
                    </a:prstGeom>
                    <a:noFill/>
                    <a:ln>
                      <a:noFill/>
                    </a:ln>
                  </pic:spPr>
                </pic:pic>
              </a:graphicData>
            </a:graphic>
          </wp:inline>
        </w:drawing>
      </w:r>
    </w:p>
    <w:p w14:paraId="1C604C29" w14:textId="14C89B56" w:rsidR="00F578FF" w:rsidRPr="00F578FF" w:rsidRDefault="00F578FF" w:rsidP="00F578FF">
      <w:r w:rsidRPr="00F578FF">
        <w:t>Fyzikální laboratoř se nachází v druhém patře hlavní budovy. Fotografie fyzikální laboratoře v naší únikové hře sice vypadá poněkud staře, ale nenechte se mýlit, taková naše fyzikální laboratoř není.</w:t>
      </w:r>
    </w:p>
    <w:p w14:paraId="55305ED7" w14:textId="04892697" w:rsidR="00F578FF" w:rsidRPr="00F578FF" w:rsidRDefault="00F578FF" w:rsidP="00F578FF">
      <w:r w:rsidRPr="00F578FF">
        <w:t xml:space="preserve">Je </w:t>
      </w:r>
      <w:r w:rsidR="00535514">
        <w:t>čerstvě</w:t>
      </w:r>
      <w:r w:rsidRPr="00F578FF">
        <w:t xml:space="preserve"> zmodernizovaná. Jsou v ní nové modré lavice uspořádané do dvou řad, nové židle, nová podlaha a nové skříně, ve kterých jsou </w:t>
      </w:r>
      <w:r w:rsidR="00535514">
        <w:t xml:space="preserve">rovněž </w:t>
      </w:r>
      <w:r w:rsidRPr="00F578FF">
        <w:t xml:space="preserve">nové pomůcky na pokusy. S těmito pomůckami jsme tento rok dělali fyzikální pokusy. </w:t>
      </w:r>
      <w:r w:rsidR="00535514">
        <w:t>Jelikož</w:t>
      </w:r>
      <w:r w:rsidRPr="00F578FF">
        <w:t xml:space="preserve"> byly pokusy velice zajímavé, moc nás to bavilo. Některé z </w:t>
      </w:r>
      <w:r w:rsidR="00535514">
        <w:t>pokusů</w:t>
      </w:r>
      <w:r w:rsidRPr="00F578FF">
        <w:t xml:space="preserve"> jsme potom natočili. Někdy se nám pokus nepodařilo natočit na první pokus, protože nevyšel, nebo se spolužáci smáli </w:t>
      </w:r>
      <w:r w:rsidR="00535514">
        <w:t>natolik</w:t>
      </w:r>
      <w:r w:rsidRPr="00F578FF">
        <w:t xml:space="preserve">, </w:t>
      </w:r>
      <w:r w:rsidR="00535514">
        <w:t>že</w:t>
      </w:r>
      <w:r w:rsidRPr="00F578FF">
        <w:t xml:space="preserve"> museli opustit třídu, jít ven a počkat na chodbě, než se pokus </w:t>
      </w:r>
      <w:proofErr w:type="gramStart"/>
      <w:r w:rsidRPr="00F578FF">
        <w:t>dotočí</w:t>
      </w:r>
      <w:proofErr w:type="gramEnd"/>
      <w:r w:rsidRPr="00F578FF">
        <w:t>. Občas se nám také stalo, že se nám kamera vybila a</w:t>
      </w:r>
      <w:r w:rsidR="00535514">
        <w:t> </w:t>
      </w:r>
      <w:r w:rsidRPr="00F578FF">
        <w:t xml:space="preserve">museli jsme počkat, než ji paní </w:t>
      </w:r>
      <w:r w:rsidR="00535514">
        <w:t>učitelka</w:t>
      </w:r>
      <w:r w:rsidRPr="00F578FF">
        <w:t xml:space="preserve"> dá na nabíječku a </w:t>
      </w:r>
      <w:r w:rsidR="00535514">
        <w:t xml:space="preserve">kamera se </w:t>
      </w:r>
      <w:r w:rsidRPr="00F578FF">
        <w:t xml:space="preserve">nabije. </w:t>
      </w:r>
      <w:r w:rsidR="00535514">
        <w:t>K</w:t>
      </w:r>
      <w:r w:rsidRPr="00F578FF">
        <w:t>dyž se kamera nabila, tak jsme pokračovali v natáčení dál. Natočené pokusy jsme potom úspěšně sestříhali</w:t>
      </w:r>
      <w:r>
        <w:t xml:space="preserve"> a </w:t>
      </w:r>
      <w:r w:rsidR="003632DB">
        <w:t>použili je k vytvoření otázek ve formulářích</w:t>
      </w:r>
      <w:r>
        <w:t>.</w:t>
      </w:r>
      <w:r w:rsidR="003632DB">
        <w:t xml:space="preserve"> Po úspěšném </w:t>
      </w:r>
      <w:r w:rsidR="00F92730">
        <w:t xml:space="preserve">absolvování se hráči zjeví </w:t>
      </w:r>
      <w:r w:rsidR="00535514">
        <w:t>nápověda</w:t>
      </w:r>
      <w:r w:rsidR="00F92730">
        <w:t xml:space="preserve"> pro další postup ve hře.</w:t>
      </w:r>
    </w:p>
    <w:p w14:paraId="062D56E0" w14:textId="7267E18A" w:rsidR="00DD14A2" w:rsidRDefault="00DD14A2" w:rsidP="00F578FF">
      <w:pPr>
        <w:pStyle w:val="Nadpis2"/>
      </w:pPr>
      <w:bookmarkStart w:id="20" w:name="_Toc117205697"/>
      <w:r>
        <w:lastRenderedPageBreak/>
        <w:t>Učebna dějepisu</w:t>
      </w:r>
      <w:bookmarkEnd w:id="20"/>
    </w:p>
    <w:p w14:paraId="70699207" w14:textId="77777777" w:rsidR="00703CB5" w:rsidRDefault="00703CB5" w:rsidP="00703CB5">
      <w:pPr>
        <w:jc w:val="center"/>
      </w:pPr>
      <w:r w:rsidRPr="00703CB5">
        <w:rPr>
          <w:noProof/>
          <w:lang w:eastAsia="cs-CZ"/>
        </w:rPr>
        <w:drawing>
          <wp:inline distT="0" distB="0" distL="0" distR="0" wp14:anchorId="06FD5BEA" wp14:editId="5CB4B736">
            <wp:extent cx="5400000" cy="2876284"/>
            <wp:effectExtent l="0" t="0" r="0" b="635"/>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5400000" cy="2876284"/>
                    </a:xfrm>
                    <a:prstGeom prst="rect">
                      <a:avLst/>
                    </a:prstGeom>
                    <a:noFill/>
                  </pic:spPr>
                </pic:pic>
              </a:graphicData>
            </a:graphic>
          </wp:inline>
        </w:drawing>
      </w:r>
    </w:p>
    <w:p w14:paraId="001718E0" w14:textId="250D227B" w:rsidR="00703CB5" w:rsidRPr="00703CB5" w:rsidRDefault="00703CB5" w:rsidP="00703CB5">
      <w:r w:rsidRPr="00703CB5">
        <w:t>V naší učebně dějepisu se nachází mnoho historických map, časopisů a nejrůznějších učebnic.</w:t>
      </w:r>
    </w:p>
    <w:p w14:paraId="2C24D6D8" w14:textId="77777777" w:rsidR="00703CB5" w:rsidRDefault="00703CB5" w:rsidP="00703CB5">
      <w:pPr>
        <w:jc w:val="center"/>
      </w:pPr>
      <w:r w:rsidRPr="00703CB5">
        <w:rPr>
          <w:noProof/>
          <w:lang w:eastAsia="cs-CZ"/>
        </w:rPr>
        <w:drawing>
          <wp:inline distT="0" distB="0" distL="0" distR="0" wp14:anchorId="03F089E0" wp14:editId="68380581">
            <wp:extent cx="5400675" cy="2760345"/>
            <wp:effectExtent l="0" t="0" r="9525" b="190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5400675" cy="2760345"/>
                    </a:xfrm>
                    <a:prstGeom prst="rect">
                      <a:avLst/>
                    </a:prstGeom>
                    <a:noFill/>
                  </pic:spPr>
                </pic:pic>
              </a:graphicData>
            </a:graphic>
          </wp:inline>
        </w:drawing>
      </w:r>
    </w:p>
    <w:p w14:paraId="11220013" w14:textId="3FF5A2A4" w:rsidR="00703CB5" w:rsidRPr="00703CB5" w:rsidRDefault="00703CB5" w:rsidP="00703CB5">
      <w:r w:rsidRPr="00703CB5">
        <w:t xml:space="preserve">První, co jsme museli udělat, abychom ji mohli využít v našem </w:t>
      </w:r>
      <w:r w:rsidR="00504C6C">
        <w:t>projektu, bylo vyfotit učebnu a </w:t>
      </w:r>
      <w:r w:rsidRPr="00703CB5">
        <w:t xml:space="preserve">obrázek vložit do prezentace, ze které postupně vznikala </w:t>
      </w:r>
      <w:proofErr w:type="spellStart"/>
      <w:r w:rsidRPr="00703CB5">
        <w:t>únikovka</w:t>
      </w:r>
      <w:proofErr w:type="spellEnd"/>
      <w:r w:rsidRPr="00703CB5">
        <w:t xml:space="preserve">. Pak jsme na stránkách </w:t>
      </w:r>
      <w:hyperlink r:id="rId40" w:history="1">
        <w:r w:rsidR="00504C6C" w:rsidRPr="001A0622">
          <w:rPr>
            <w:rStyle w:val="Hypertextovodkaz"/>
          </w:rPr>
          <w:t>https://puzzel.org/en/features/create-crossword</w:t>
        </w:r>
      </w:hyperlink>
      <w:r w:rsidR="00504C6C">
        <w:t xml:space="preserve"> </w:t>
      </w:r>
      <w:r w:rsidRPr="00703CB5">
        <w:t xml:space="preserve">vytvořili křížovku s důležitými dějepisnými pojmy z historie České republiky a její odkaz umístili do této místnosti. Dále jsme sem, stejně jako do ostatních učeben, vložili několik pastí, aby nebylo tak jednoduché se odtud dostat. </w:t>
      </w:r>
      <w:r w:rsidRPr="00703CB5">
        <w:lastRenderedPageBreak/>
        <w:t xml:space="preserve">Další, poslední odkaz v této místnosti vede do další části </w:t>
      </w:r>
      <w:proofErr w:type="spellStart"/>
      <w:r w:rsidRPr="00703CB5">
        <w:t>únikovky</w:t>
      </w:r>
      <w:proofErr w:type="spellEnd"/>
      <w:r w:rsidRPr="00703CB5">
        <w:t>, kterou je učebna zeměpisu.</w:t>
      </w:r>
    </w:p>
    <w:p w14:paraId="079D40C3" w14:textId="0A1CA9DE" w:rsidR="00DD14A2" w:rsidRDefault="00DD14A2" w:rsidP="00F578FF">
      <w:pPr>
        <w:pStyle w:val="Nadpis2"/>
      </w:pPr>
      <w:bookmarkStart w:id="21" w:name="_Toc117205698"/>
      <w:r>
        <w:t>Učebna zeměpisu</w:t>
      </w:r>
      <w:bookmarkEnd w:id="21"/>
    </w:p>
    <w:p w14:paraId="6C8985A0" w14:textId="64E9D4B5" w:rsidR="0024033C" w:rsidRDefault="00535514" w:rsidP="0024033C">
      <w:r>
        <w:t>Učebna zeměpisu</w:t>
      </w:r>
      <w:r w:rsidR="0024033C" w:rsidRPr="0024033C">
        <w:t xml:space="preserve"> </w:t>
      </w:r>
      <w:r>
        <w:t>je</w:t>
      </w:r>
      <w:r w:rsidR="0024033C" w:rsidRPr="0024033C">
        <w:t xml:space="preserve"> předposlední místnost</w:t>
      </w:r>
      <w:r>
        <w:t>í</w:t>
      </w:r>
      <w:r w:rsidR="0024033C" w:rsidRPr="0024033C">
        <w:t xml:space="preserve"> </w:t>
      </w:r>
      <w:proofErr w:type="spellStart"/>
      <w:r w:rsidR="0024033C" w:rsidRPr="0024033C">
        <w:t>únikovky</w:t>
      </w:r>
      <w:proofErr w:type="spellEnd"/>
      <w:r w:rsidR="0024033C" w:rsidRPr="0024033C">
        <w:t xml:space="preserve">. Nachází se v prvním patře vedlejší budovy. V ní tento školní </w:t>
      </w:r>
      <w:r w:rsidR="0024033C">
        <w:t xml:space="preserve">rok probíráme Českou </w:t>
      </w:r>
      <w:r>
        <w:t>r</w:t>
      </w:r>
      <w:r w:rsidR="0024033C">
        <w:t>epubliku.</w:t>
      </w:r>
    </w:p>
    <w:p w14:paraId="2AFA1713" w14:textId="3B310323" w:rsidR="005F2A84" w:rsidRPr="0024033C" w:rsidRDefault="005F2A84" w:rsidP="005F2A84">
      <w:pPr>
        <w:jc w:val="center"/>
      </w:pPr>
      <w:r w:rsidRPr="0024033C">
        <w:rPr>
          <w:noProof/>
          <w:lang w:eastAsia="cs-CZ"/>
        </w:rPr>
        <w:drawing>
          <wp:inline distT="0" distB="0" distL="0" distR="0" wp14:anchorId="62521A1F" wp14:editId="6F962156">
            <wp:extent cx="5400000" cy="4047006"/>
            <wp:effectExtent l="0" t="0" r="0" b="0"/>
            <wp:docPr id="24" name="Obrázek 24" descr="C:\Users\machain\AppData\Local\Microsoft\Windows\INetCache\Content.MSO\4E98B73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chain\AppData\Local\Microsoft\Windows\INetCache\Content.MSO\4E98B737.tmp"/>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400000" cy="4047006"/>
                    </a:xfrm>
                    <a:prstGeom prst="rect">
                      <a:avLst/>
                    </a:prstGeom>
                    <a:noFill/>
                    <a:ln>
                      <a:noFill/>
                    </a:ln>
                  </pic:spPr>
                </pic:pic>
              </a:graphicData>
            </a:graphic>
          </wp:inline>
        </w:drawing>
      </w:r>
    </w:p>
    <w:p w14:paraId="72D8446E" w14:textId="483991D0" w:rsidR="0024033C" w:rsidRPr="0024033C" w:rsidRDefault="0024033C" w:rsidP="0024033C">
      <w:r w:rsidRPr="0024033C">
        <w:t xml:space="preserve">V učebně máme </w:t>
      </w:r>
      <w:r w:rsidR="00535514">
        <w:t>mnoho</w:t>
      </w:r>
      <w:r w:rsidRPr="0024033C">
        <w:t xml:space="preserve"> map k použití</w:t>
      </w:r>
      <w:r w:rsidR="00535514">
        <w:t>,</w:t>
      </w:r>
      <w:r w:rsidRPr="0024033C">
        <w:t xml:space="preserve"> a to nejen ČR, ale také </w:t>
      </w:r>
      <w:r w:rsidR="00535514" w:rsidRPr="0024033C">
        <w:t>Evrop</w:t>
      </w:r>
      <w:r w:rsidR="00535514">
        <w:t>y,</w:t>
      </w:r>
      <w:r w:rsidRPr="0024033C">
        <w:t xml:space="preserve"> a dokonce i mapy celého světa. Celá učebna je v modro-bíle barvě a vzadu na modré zdi se nachází mapa světa sahající od stropu k podlaze a od zdi ke zdi. Vpředu je bíla tabule a plátno s projektorem, abychom si mohli promítat zajímavá videa a dokumenty, abychom měli co nejvíce znalostí o</w:t>
      </w:r>
      <w:r w:rsidR="00535514">
        <w:t> </w:t>
      </w:r>
      <w:r w:rsidRPr="0024033C">
        <w:t>zeměpisu a zároveň js</w:t>
      </w:r>
      <w:r>
        <w:t>me si ho užili, jak jen to jde.</w:t>
      </w:r>
    </w:p>
    <w:p w14:paraId="03B1DC7C" w14:textId="7B77F4B5" w:rsidR="00DD14A2" w:rsidRDefault="00DD14A2" w:rsidP="00F578FF">
      <w:pPr>
        <w:pStyle w:val="Nadpis2"/>
      </w:pPr>
      <w:bookmarkStart w:id="22" w:name="_Toc117205699"/>
      <w:r>
        <w:t>Učebna chemie</w:t>
      </w:r>
      <w:bookmarkEnd w:id="22"/>
    </w:p>
    <w:p w14:paraId="285E0897" w14:textId="39577D45" w:rsidR="001E03E7" w:rsidRPr="001E03E7" w:rsidRDefault="001E03E7" w:rsidP="001E03E7">
      <w:r w:rsidRPr="001E03E7">
        <w:t>Ve druhé části únikové hry se dostanete do učebny chemie, ve které vás potká mnoho zajímavých úkolů a možná se i dozvíte něco nového. </w:t>
      </w:r>
    </w:p>
    <w:p w14:paraId="3A7C4446" w14:textId="0DA77371" w:rsidR="001E03E7" w:rsidRPr="001E03E7" w:rsidRDefault="001E03E7" w:rsidP="001E03E7">
      <w:r w:rsidRPr="001E03E7">
        <w:lastRenderedPageBreak/>
        <w:t>Chemická učebna je pro studenty místem, kde uplatní své znalosti a dovednosti z chemie. Nachází se ve druhém patře hlavní budovy. V této učebně provádíme různé zajímavé a neobvyklé pokusy. </w:t>
      </w:r>
    </w:p>
    <w:p w14:paraId="4C540CD7" w14:textId="02634A66" w:rsidR="001E03E7" w:rsidRPr="001E03E7" w:rsidRDefault="001E03E7" w:rsidP="001E03E7">
      <w:r w:rsidRPr="001E03E7">
        <w:t xml:space="preserve">Rodí se zde také vítězové chemických olympiád a milovníci tajemství chemie. V naší školní chemické učebně se cítí dobře jak vyučující pedagog, tak i zvídavý </w:t>
      </w:r>
      <w:r w:rsidR="00535514">
        <w:t>žák</w:t>
      </w:r>
      <w:r w:rsidRPr="001E03E7">
        <w:t>. </w:t>
      </w:r>
    </w:p>
    <w:p w14:paraId="768BCE95" w14:textId="77777777" w:rsidR="00535514" w:rsidRDefault="001E03E7" w:rsidP="001E03E7">
      <w:r w:rsidRPr="001E03E7">
        <w:t>Základní koncepce naší chemické vzdělávací učebny je tvořená sestavou učitelského a studentského zázemí. Žákovské pracoviště je tvořeno pomocí sa</w:t>
      </w:r>
      <w:r w:rsidR="00504C6C">
        <w:t xml:space="preserve">mostatně stojících </w:t>
      </w:r>
      <w:proofErr w:type="spellStart"/>
      <w:r w:rsidR="00504C6C">
        <w:t>dvojlavic</w:t>
      </w:r>
      <w:proofErr w:type="spellEnd"/>
      <w:r w:rsidR="00504C6C">
        <w:t xml:space="preserve"> a </w:t>
      </w:r>
      <w:r w:rsidR="00535514">
        <w:t>je</w:t>
      </w:r>
      <w:r w:rsidRPr="001E03E7">
        <w:t xml:space="preserve"> zde i centrální panel. </w:t>
      </w:r>
    </w:p>
    <w:p w14:paraId="52A0B706" w14:textId="77777777" w:rsidR="00535514" w:rsidRDefault="001E03E7" w:rsidP="001E03E7">
      <w:r w:rsidRPr="001E03E7">
        <w:t xml:space="preserve">Další doplňky: audiovizuální vybavení, interaktivní média, software, měřicí přístroje, </w:t>
      </w:r>
      <w:proofErr w:type="spellStart"/>
      <w:r w:rsidRPr="001E03E7">
        <w:t>elektrozdroje</w:t>
      </w:r>
      <w:proofErr w:type="spellEnd"/>
      <w:r w:rsidRPr="001E03E7">
        <w:t xml:space="preserve"> a demonstrační systém</w:t>
      </w:r>
      <w:r w:rsidR="00535514">
        <w:t>.</w:t>
      </w:r>
      <w:r w:rsidRPr="001E03E7">
        <w:t xml:space="preserve"> </w:t>
      </w:r>
    </w:p>
    <w:p w14:paraId="4F7D8506" w14:textId="7A9A3313" w:rsidR="001E03E7" w:rsidRDefault="001E03E7" w:rsidP="001E03E7">
      <w:r w:rsidRPr="001E03E7">
        <w:t xml:space="preserve">Učebna sice </w:t>
      </w:r>
      <w:proofErr w:type="gramStart"/>
      <w:r w:rsidRPr="001E03E7">
        <w:t>nepatří</w:t>
      </w:r>
      <w:proofErr w:type="gramEnd"/>
      <w:r w:rsidRPr="001E03E7">
        <w:t xml:space="preserve"> mezi nově zrekonstruované učebny, ale i přesto nám poskytuje příjemné zázemí k učení tohoto předmětu. </w:t>
      </w:r>
    </w:p>
    <w:p w14:paraId="21B77F63" w14:textId="217E136F" w:rsidR="005F2A84" w:rsidRPr="001E03E7" w:rsidRDefault="005F2A84" w:rsidP="005F2A84">
      <w:pPr>
        <w:jc w:val="center"/>
      </w:pPr>
      <w:r>
        <w:rPr>
          <w:noProof/>
          <w:lang w:eastAsia="cs-CZ"/>
        </w:rPr>
        <w:drawing>
          <wp:inline distT="0" distB="0" distL="0" distR="0" wp14:anchorId="7CBC52AD" wp14:editId="04DE3D1B">
            <wp:extent cx="5400000" cy="4050451"/>
            <wp:effectExtent l="0" t="0" r="0" b="7620"/>
            <wp:docPr id="25" name="Obrázek 25" descr="C:\Users\machain\AppData\Local\Microsoft\Windows\INetCache\Content.MSO\C2E765B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chain\AppData\Local\Microsoft\Windows\INetCache\Content.MSO\C2E765BE.tmp"/>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5400000" cy="4050451"/>
                    </a:xfrm>
                    <a:prstGeom prst="rect">
                      <a:avLst/>
                    </a:prstGeom>
                    <a:noFill/>
                    <a:ln>
                      <a:noFill/>
                    </a:ln>
                  </pic:spPr>
                </pic:pic>
              </a:graphicData>
            </a:graphic>
          </wp:inline>
        </w:drawing>
      </w:r>
    </w:p>
    <w:p w14:paraId="1D6506C2" w14:textId="5DAB8D2F" w:rsidR="001E03E7" w:rsidRPr="001E03E7" w:rsidRDefault="001E03E7" w:rsidP="001E03E7">
      <w:r w:rsidRPr="001E03E7">
        <w:t xml:space="preserve">V </w:t>
      </w:r>
      <w:proofErr w:type="spellStart"/>
      <w:r w:rsidRPr="001E03E7">
        <w:t>únikovce</w:t>
      </w:r>
      <w:proofErr w:type="spellEnd"/>
      <w:r w:rsidRPr="001E03E7">
        <w:t xml:space="preserve"> se pomocí této učebny dostanete ven z Klvaňova gymnázia. Stačí jen vyplnit krátký test chemických pomůcek, které v učebně často používáme. </w:t>
      </w:r>
    </w:p>
    <w:p w14:paraId="47C0F035" w14:textId="4DDE2331" w:rsidR="001E03E7" w:rsidRDefault="001E03E7" w:rsidP="001E03E7">
      <w:pPr>
        <w:pStyle w:val="paragraph"/>
        <w:spacing w:before="0" w:beforeAutospacing="0" w:after="0" w:afterAutospacing="0"/>
        <w:textAlignment w:val="baseline"/>
        <w:rPr>
          <w:rFonts w:ascii="Segoe UI" w:hAnsi="Segoe UI" w:cs="Segoe UI"/>
          <w:sz w:val="18"/>
          <w:szCs w:val="18"/>
        </w:rPr>
      </w:pPr>
      <w:r>
        <w:rPr>
          <w:rStyle w:val="eop"/>
          <w:rFonts w:ascii="Arial" w:eastAsiaTheme="majorEastAsia" w:hAnsi="Arial" w:cs="Arial"/>
          <w:color w:val="222222"/>
        </w:rPr>
        <w:t> </w:t>
      </w:r>
    </w:p>
    <w:p w14:paraId="4FCBEFC7" w14:textId="4BBA0AB4" w:rsidR="001E03E7" w:rsidRDefault="001E03E7" w:rsidP="001E03E7">
      <w:pPr>
        <w:pStyle w:val="paragraph"/>
        <w:spacing w:before="0" w:beforeAutospacing="0" w:after="0" w:afterAutospacing="0"/>
        <w:textAlignment w:val="baseline"/>
        <w:rPr>
          <w:rFonts w:ascii="Segoe UI" w:hAnsi="Segoe UI" w:cs="Segoe UI"/>
          <w:sz w:val="18"/>
          <w:szCs w:val="18"/>
        </w:rPr>
      </w:pPr>
      <w:r>
        <w:rPr>
          <w:rStyle w:val="eop"/>
          <w:rFonts w:ascii="Calibri" w:eastAsiaTheme="majorEastAsia" w:hAnsi="Calibri" w:cs="Calibri"/>
          <w:sz w:val="22"/>
          <w:szCs w:val="22"/>
        </w:rPr>
        <w:t> </w:t>
      </w:r>
    </w:p>
    <w:p w14:paraId="61F5103F" w14:textId="5C36FBCE" w:rsidR="00DD14A2" w:rsidRDefault="00DD14A2" w:rsidP="00F578FF">
      <w:pPr>
        <w:pStyle w:val="Nadpis2"/>
      </w:pPr>
      <w:bookmarkStart w:id="23" w:name="_Toc117205700"/>
      <w:r>
        <w:lastRenderedPageBreak/>
        <w:t>Konec</w:t>
      </w:r>
      <w:bookmarkEnd w:id="23"/>
    </w:p>
    <w:p w14:paraId="5BEB112F" w14:textId="5E521D35" w:rsidR="00F92730" w:rsidRDefault="00E53CA9" w:rsidP="00F92730">
      <w:r>
        <w:t xml:space="preserve">Posledním snímkem naší </w:t>
      </w:r>
      <w:proofErr w:type="spellStart"/>
      <w:r>
        <w:t>únikovky</w:t>
      </w:r>
      <w:proofErr w:type="spellEnd"/>
      <w:r>
        <w:t xml:space="preserve"> je </w:t>
      </w:r>
      <w:r w:rsidR="00395EF2">
        <w:t>pohled na naši krásnou školu, vylepšený o několik grafických efektů. Abychom hru propojili s možnou propagací, je na tomto snímku taktéž odkaz na naše stránky.</w:t>
      </w:r>
    </w:p>
    <w:p w14:paraId="5B0912B7" w14:textId="7A53F7FE" w:rsidR="00395EF2" w:rsidRPr="00F92730" w:rsidRDefault="00395EF2" w:rsidP="00F92730">
      <w:r>
        <w:rPr>
          <w:noProof/>
        </w:rPr>
        <w:drawing>
          <wp:inline distT="0" distB="0" distL="0" distR="0" wp14:anchorId="025DBCCB" wp14:editId="5113168F">
            <wp:extent cx="5400000" cy="3017405"/>
            <wp:effectExtent l="0" t="0" r="0" b="0"/>
            <wp:docPr id="31" name="Obrázek 31" descr="Obsah obrázku text, tráva, exteriér,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descr="Obsah obrázku text, tráva, exteriér, budova&#10;&#10;Popis byl vytvořen automaticky"/>
                    <pic:cNvPicPr/>
                  </pic:nvPicPr>
                  <pic:blipFill rotWithShape="1">
                    <a:blip r:embed="rId43"/>
                    <a:srcRect l="5388" t="2874" r="4147" b="1509"/>
                    <a:stretch/>
                  </pic:blipFill>
                  <pic:spPr bwMode="auto">
                    <a:xfrm>
                      <a:off x="0" y="0"/>
                      <a:ext cx="5400000" cy="3017405"/>
                    </a:xfrm>
                    <a:prstGeom prst="rect">
                      <a:avLst/>
                    </a:prstGeom>
                    <a:ln>
                      <a:noFill/>
                    </a:ln>
                    <a:extLst>
                      <a:ext uri="{53640926-AAD7-44D8-BBD7-CCE9431645EC}">
                        <a14:shadowObscured xmlns:a14="http://schemas.microsoft.com/office/drawing/2010/main"/>
                      </a:ext>
                    </a:extLst>
                  </pic:spPr>
                </pic:pic>
              </a:graphicData>
            </a:graphic>
          </wp:inline>
        </w:drawing>
      </w:r>
    </w:p>
    <w:p w14:paraId="63C75D9E" w14:textId="06E471E7" w:rsidR="00DD14A2" w:rsidRDefault="00DD14A2" w:rsidP="00F36F82">
      <w:pPr>
        <w:pStyle w:val="Nadpis1"/>
      </w:pPr>
      <w:bookmarkStart w:id="24" w:name="_Toc117205701"/>
      <w:r>
        <w:lastRenderedPageBreak/>
        <w:t xml:space="preserve">Provoz </w:t>
      </w:r>
      <w:proofErr w:type="spellStart"/>
      <w:r>
        <w:t>únikovky</w:t>
      </w:r>
      <w:bookmarkEnd w:id="24"/>
      <w:proofErr w:type="spellEnd"/>
    </w:p>
    <w:p w14:paraId="106CD3D3" w14:textId="4D977DDB" w:rsidR="00DD14A2" w:rsidRDefault="00DD14A2" w:rsidP="00F578FF">
      <w:pPr>
        <w:pStyle w:val="Nadpis2"/>
      </w:pPr>
      <w:bookmarkStart w:id="25" w:name="_Toc117205702"/>
      <w:r>
        <w:t xml:space="preserve">Zpřístupnění </w:t>
      </w:r>
      <w:proofErr w:type="spellStart"/>
      <w:r>
        <w:t>únikovky</w:t>
      </w:r>
      <w:proofErr w:type="spellEnd"/>
      <w:r>
        <w:t xml:space="preserve"> veřejnosti</w:t>
      </w:r>
      <w:bookmarkEnd w:id="25"/>
    </w:p>
    <w:p w14:paraId="799209EC" w14:textId="2FB2E6F8" w:rsidR="00F578FF" w:rsidRDefault="00F578FF" w:rsidP="00F578FF">
      <w:r w:rsidRPr="00F578FF">
        <w:t>Aby byla úniková hra přístupná veřejnosti, museli jsme vytvořit odkaz</w:t>
      </w:r>
      <w:r w:rsidR="00535514">
        <w:t>.</w:t>
      </w:r>
      <w:r w:rsidRPr="00F578FF">
        <w:t xml:space="preserve"> </w:t>
      </w:r>
      <w:r w:rsidR="00535514">
        <w:t>J</w:t>
      </w:r>
      <w:r w:rsidRPr="00F578FF">
        <w:t xml:space="preserve">elikož </w:t>
      </w:r>
      <w:r w:rsidR="00535514">
        <w:t xml:space="preserve">byl </w:t>
      </w:r>
      <w:r w:rsidRPr="00F578FF">
        <w:t xml:space="preserve">vytvořený odkaz </w:t>
      </w:r>
      <w:r w:rsidR="00535514">
        <w:t>příliš</w:t>
      </w:r>
      <w:r w:rsidRPr="00F578FF">
        <w:t xml:space="preserve"> dlouhý, tak jsme ho následně zkrátili pomocí stránky Zkrácení URL adresy. Odkaz jsme </w:t>
      </w:r>
      <w:r w:rsidR="00535514">
        <w:t>následně</w:t>
      </w:r>
      <w:r w:rsidRPr="00F578FF">
        <w:t xml:space="preserve"> umístili na stránky naší školy. Jako další krok jsme vytvořili QR kód (</w:t>
      </w:r>
      <w:proofErr w:type="spellStart"/>
      <w:r w:rsidRPr="00F578FF">
        <w:t>Quick</w:t>
      </w:r>
      <w:proofErr w:type="spellEnd"/>
      <w:r w:rsidRPr="00F578FF">
        <w:t xml:space="preserve"> Response, tedy kódy rychlé reakce). Kód jsme vytvořili pomocí stránky QR </w:t>
      </w:r>
      <w:proofErr w:type="spellStart"/>
      <w:r w:rsidR="00535514">
        <w:t>C</w:t>
      </w:r>
      <w:r w:rsidRPr="00F578FF">
        <w:t>ode</w:t>
      </w:r>
      <w:proofErr w:type="spellEnd"/>
      <w:r w:rsidRPr="00F578FF">
        <w:t xml:space="preserve"> </w:t>
      </w:r>
      <w:proofErr w:type="spellStart"/>
      <w:r w:rsidR="00535514">
        <w:t>G</w:t>
      </w:r>
      <w:r w:rsidRPr="00F578FF">
        <w:t>enerator</w:t>
      </w:r>
      <w:proofErr w:type="spellEnd"/>
      <w:r w:rsidRPr="00F578FF">
        <w:t>. Kód i odkaz jsme umístili do naší prezentace, kterou jsme prezentovali v Brně. QR kód jsme také vytiskl</w:t>
      </w:r>
      <w:r w:rsidR="00535514">
        <w:t>i</w:t>
      </w:r>
      <w:r w:rsidRPr="00F578FF">
        <w:t>, aby si zájemci mohli únikovou hru hned na místě zahrát.</w:t>
      </w:r>
    </w:p>
    <w:p w14:paraId="56234696" w14:textId="5F538FEC" w:rsidR="00D82550" w:rsidRPr="00F578FF" w:rsidRDefault="00D82550" w:rsidP="00D82550">
      <w:pPr>
        <w:jc w:val="center"/>
      </w:pPr>
      <w:r w:rsidRPr="00F578FF">
        <w:rPr>
          <w:noProof/>
          <w:lang w:eastAsia="cs-CZ"/>
        </w:rPr>
        <w:drawing>
          <wp:inline distT="0" distB="0" distL="0" distR="0" wp14:anchorId="23C528DA" wp14:editId="4C248D4E">
            <wp:extent cx="2660130" cy="3623945"/>
            <wp:effectExtent l="0" t="0" r="6985" b="0"/>
            <wp:docPr id="16" name="Obrázek 16" descr="C:\Users\machain\AppData\Local\Microsoft\Windows\INetCache\Content.MSO\9902974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chain\AppData\Local\Microsoft\Windows\INetCache\Content.MSO\9902974B.tmp"/>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69214" cy="3636321"/>
                    </a:xfrm>
                    <a:prstGeom prst="rect">
                      <a:avLst/>
                    </a:prstGeom>
                    <a:noFill/>
                    <a:ln>
                      <a:noFill/>
                    </a:ln>
                  </pic:spPr>
                </pic:pic>
              </a:graphicData>
            </a:graphic>
          </wp:inline>
        </w:drawing>
      </w:r>
    </w:p>
    <w:p w14:paraId="7293A482" w14:textId="721F077E" w:rsidR="00F578FF" w:rsidRPr="00F578FF" w:rsidRDefault="00F578FF" w:rsidP="00F578FF">
      <w:r w:rsidRPr="00F578FF">
        <w:t xml:space="preserve">Únikovou hru si vyzkoušelo nejen </w:t>
      </w:r>
      <w:r w:rsidR="00535514">
        <w:t>mnoho žáků</w:t>
      </w:r>
      <w:r w:rsidRPr="00F578FF">
        <w:t xml:space="preserve"> z naší školy, ale tak</w:t>
      </w:r>
      <w:r w:rsidR="00535514">
        <w:t>é</w:t>
      </w:r>
      <w:r w:rsidRPr="00F578FF">
        <w:t xml:space="preserve"> rodiče a žáci z jiných škol. Velice nás potěšilo pozitivní hodnocení, které jsme od nich obdrželi.</w:t>
      </w:r>
    </w:p>
    <w:p w14:paraId="251B0025" w14:textId="393FD28F" w:rsidR="00F578FF" w:rsidRPr="00F578FF" w:rsidRDefault="00F578FF" w:rsidP="00F578FF">
      <w:r w:rsidRPr="00F578FF">
        <w:t>Jsme rádi, že lid</w:t>
      </w:r>
      <w:r w:rsidR="00535514">
        <w:t>é</w:t>
      </w:r>
      <w:r w:rsidRPr="00F578FF">
        <w:t xml:space="preserve"> naši únikovou hru hrají a že se jim naše práce líbí.</w:t>
      </w:r>
    </w:p>
    <w:p w14:paraId="3B705E6B" w14:textId="203B0CA0" w:rsidR="00F578FF" w:rsidRPr="00F578FF" w:rsidRDefault="00F578FF" w:rsidP="00F578FF">
      <w:r w:rsidRPr="00F578FF">
        <w:t>Odkazy na stránky, pomocí kterých jsme zkrátily odkaz a vytvořili QR kód:</w:t>
      </w:r>
    </w:p>
    <w:p w14:paraId="73B2DB28" w14:textId="4EE5C169" w:rsidR="00D82550" w:rsidRDefault="00F578FF" w:rsidP="00D82550">
      <w:r w:rsidRPr="00F578FF">
        <w:t xml:space="preserve">Zkrácení URL adresy – </w:t>
      </w:r>
      <w:hyperlink r:id="rId45" w:history="1">
        <w:r w:rsidR="00D82550" w:rsidRPr="00550CFB">
          <w:rPr>
            <w:rStyle w:val="Hypertextovodkaz"/>
          </w:rPr>
          <w:t>https://1url.cz/</w:t>
        </w:r>
      </w:hyperlink>
    </w:p>
    <w:p w14:paraId="6A25DE9A" w14:textId="3686FD5E" w:rsidR="00D82550" w:rsidRPr="00F578FF" w:rsidRDefault="00D82550" w:rsidP="00D82550">
      <w:pPr>
        <w:jc w:val="center"/>
      </w:pPr>
      <w:r w:rsidRPr="00F578FF">
        <w:rPr>
          <w:noProof/>
          <w:lang w:eastAsia="cs-CZ"/>
        </w:rPr>
        <w:lastRenderedPageBreak/>
        <w:drawing>
          <wp:inline distT="0" distB="0" distL="0" distR="0" wp14:anchorId="64D19C88" wp14:editId="5DAB3BED">
            <wp:extent cx="1563887" cy="1552575"/>
            <wp:effectExtent l="0" t="0" r="0" b="0"/>
            <wp:docPr id="15" name="Obrázek 15" descr="C:\Users\machain\AppData\Local\Microsoft\Windows\INetCache\Content.MSO\C6963A9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chain\AppData\Local\Microsoft\Windows\INetCache\Content.MSO\C6963A91.tmp"/>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566044" cy="1554716"/>
                    </a:xfrm>
                    <a:prstGeom prst="rect">
                      <a:avLst/>
                    </a:prstGeom>
                    <a:noFill/>
                    <a:ln>
                      <a:noFill/>
                    </a:ln>
                  </pic:spPr>
                </pic:pic>
              </a:graphicData>
            </a:graphic>
          </wp:inline>
        </w:drawing>
      </w:r>
    </w:p>
    <w:p w14:paraId="151F649A" w14:textId="4B0579A2" w:rsidR="00D82550" w:rsidRPr="00DD14A2" w:rsidRDefault="00F578FF" w:rsidP="00F36F82">
      <w:r w:rsidRPr="00F578FF">
        <w:t xml:space="preserve">QR </w:t>
      </w:r>
      <w:proofErr w:type="spellStart"/>
      <w:r w:rsidR="00535514">
        <w:t>C</w:t>
      </w:r>
      <w:r w:rsidRPr="00F578FF">
        <w:t>ode</w:t>
      </w:r>
      <w:proofErr w:type="spellEnd"/>
      <w:r w:rsidRPr="00F578FF">
        <w:t xml:space="preserve"> </w:t>
      </w:r>
      <w:proofErr w:type="spellStart"/>
      <w:r w:rsidR="00535514">
        <w:t>G</w:t>
      </w:r>
      <w:r w:rsidRPr="00F578FF">
        <w:t>enerator</w:t>
      </w:r>
      <w:proofErr w:type="spellEnd"/>
      <w:r w:rsidRPr="00F578FF">
        <w:t xml:space="preserve"> – </w:t>
      </w:r>
      <w:hyperlink r:id="rId47" w:history="1">
        <w:r w:rsidR="00D82550" w:rsidRPr="00550CFB">
          <w:rPr>
            <w:rStyle w:val="Hypertextovodkaz"/>
          </w:rPr>
          <w:t>https://www.qr-code-generator.com/</w:t>
        </w:r>
      </w:hyperlink>
    </w:p>
    <w:p w14:paraId="3BAA5D34" w14:textId="2E0D316C" w:rsidR="00DD14A2" w:rsidRDefault="00DD14A2" w:rsidP="00F578FF">
      <w:pPr>
        <w:pStyle w:val="Nadpis2"/>
      </w:pPr>
      <w:bookmarkStart w:id="26" w:name="_Toc117205703"/>
      <w:r>
        <w:t>Omezení počtu řešení</w:t>
      </w:r>
      <w:bookmarkEnd w:id="26"/>
    </w:p>
    <w:p w14:paraId="66E4BE8C" w14:textId="1DA86D79" w:rsidR="00F578FF" w:rsidRDefault="00F578FF" w:rsidP="00F578FF">
      <w:r w:rsidRPr="00F578FF">
        <w:t>Po několika týdnech od zveřejnění naší únikové hry došlo k velkému zvratu. Kvůli vyčerpání limitu otevření stránky s prvním úkolem se puzzle nedalo vyřešit, což znamenalo, že se v </w:t>
      </w:r>
      <w:proofErr w:type="spellStart"/>
      <w:r w:rsidRPr="00F578FF">
        <w:t>únikovce</w:t>
      </w:r>
      <w:proofErr w:type="spellEnd"/>
      <w:r w:rsidRPr="00F578FF">
        <w:t xml:space="preserve"> nedalo pokračovat dál. Bylo nám jasné, že časem tento problém nastane i u dalších úkolů.</w:t>
      </w:r>
    </w:p>
    <w:p w14:paraId="617C8CED" w14:textId="7465EA73" w:rsidR="00D82550" w:rsidRPr="00F578FF" w:rsidRDefault="00D82550" w:rsidP="00D82550">
      <w:pPr>
        <w:jc w:val="center"/>
      </w:pPr>
      <w:r w:rsidRPr="00F578FF">
        <w:rPr>
          <w:noProof/>
          <w:lang w:eastAsia="cs-CZ"/>
        </w:rPr>
        <w:drawing>
          <wp:inline distT="0" distB="0" distL="0" distR="0" wp14:anchorId="04E02269" wp14:editId="2594C786">
            <wp:extent cx="2542540" cy="1870710"/>
            <wp:effectExtent l="0" t="0" r="0" b="0"/>
            <wp:docPr id="17" name="Obrázek 17" descr="C:\Users\machain\AppData\Local\Microsoft\Windows\INetCache\Content.MSO\ED0A2B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chain\AppData\Local\Microsoft\Windows\INetCache\Content.MSO\ED0A2BC7.tmp"/>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542540" cy="1870710"/>
                    </a:xfrm>
                    <a:prstGeom prst="rect">
                      <a:avLst/>
                    </a:prstGeom>
                    <a:noFill/>
                    <a:ln>
                      <a:noFill/>
                    </a:ln>
                  </pic:spPr>
                </pic:pic>
              </a:graphicData>
            </a:graphic>
          </wp:inline>
        </w:drawing>
      </w:r>
    </w:p>
    <w:p w14:paraId="706EF3CC" w14:textId="68B9E9A1" w:rsidR="00F578FF" w:rsidRDefault="00F578FF" w:rsidP="00F578FF">
      <w:r w:rsidRPr="00F578FF">
        <w:t xml:space="preserve">Pro vyřešení problému jsme mohli udělat jednu věc, a to najít úplně novou stránku, pomocí které bychom znovu vytvořili úkoly, které bychom vložili zpátky do </w:t>
      </w:r>
      <w:proofErr w:type="spellStart"/>
      <w:r w:rsidRPr="00F578FF">
        <w:t>únikovky</w:t>
      </w:r>
      <w:proofErr w:type="spellEnd"/>
      <w:r w:rsidRPr="00F578FF">
        <w:t>. Takovou stránku je ale velmi obtížné najít, neboť jsou stránky buď placené, nebo nesplňují naše požadavky.</w:t>
      </w:r>
    </w:p>
    <w:p w14:paraId="3F44A579" w14:textId="70142888" w:rsidR="00D82550" w:rsidRDefault="00D82550" w:rsidP="00F578FF">
      <w:r>
        <w:t xml:space="preserve">Nakonec se problém vyřešil prozatím sám. Po týdnu, kdy odkaz nefungoval, resp. vedl na stránku s informací o vyčerpaném limitu, došlo nejspíš k obnovení tohoto limitu a nyní již zase vše funguje. Dá se tedy očekávat, že </w:t>
      </w:r>
      <w:r w:rsidR="009520E7">
        <w:t xml:space="preserve">při velkém zájmu </w:t>
      </w:r>
      <w:r>
        <w:t xml:space="preserve">může k tomuto docházet, ale na běžný provoz to považujeme za dostatečné řešení. Ke zmíněnému vyčerpání limitu došlo v době masivní </w:t>
      </w:r>
      <w:r w:rsidR="00F8155C">
        <w:t>distribuční kampaně, kterou již do budoucna neplánujeme opakovat.</w:t>
      </w:r>
    </w:p>
    <w:p w14:paraId="59DFE52E" w14:textId="035F2ACD" w:rsidR="00504C6C" w:rsidRDefault="00504C6C" w:rsidP="00504C6C">
      <w:pPr>
        <w:pStyle w:val="Nadpis1"/>
      </w:pPr>
      <w:bookmarkStart w:id="27" w:name="_Toc117205704"/>
      <w:r>
        <w:lastRenderedPageBreak/>
        <w:t>Závěr</w:t>
      </w:r>
      <w:bookmarkEnd w:id="27"/>
    </w:p>
    <w:p w14:paraId="74F9A674" w14:textId="6BF56193" w:rsidR="00504C6C" w:rsidRDefault="00504C6C" w:rsidP="00504C6C">
      <w:r>
        <w:t xml:space="preserve">Cíle projektu byly naplněny, žáci si vyzkoušeli mnoho nových dovedností v rámci osvojování digitálních kompetencí a celou práci si užili. Celý projekt přispěl i ke stmelení kolektivu. </w:t>
      </w:r>
      <w:r w:rsidR="009520E7">
        <w:t>Zlatým hřebem</w:t>
      </w:r>
      <w:r>
        <w:t xml:space="preserve"> bylo skvělé čtvrté místo mezi dalšími zúčastněnými školami</w:t>
      </w:r>
      <w:r w:rsidR="00E74FA3">
        <w:t>.</w:t>
      </w:r>
    </w:p>
    <w:p w14:paraId="29CE0962" w14:textId="1E4E8A51" w:rsidR="00504C6C" w:rsidRPr="00504C6C" w:rsidRDefault="00504C6C" w:rsidP="00504C6C">
      <w:r>
        <w:t>Kdybychom měli projekt opakovat, pravděpodobně bychom se v některých částech zkusili vydat jinými cestami. Každopádně jsme nasbírali cenné zkušenosti a budeme z nich ve škole těžit v dalších letech ve výuce informatiky, ale i v jiných předmětech, do kterých se digitální výchova stále více začleňuje.</w:t>
      </w:r>
    </w:p>
    <w:p w14:paraId="0EA353A9" w14:textId="4A3808BE" w:rsidR="00DD14A2" w:rsidRPr="00DD14A2" w:rsidRDefault="00DD14A2" w:rsidP="00F36F82"/>
    <w:sectPr w:rsidR="00DD14A2" w:rsidRPr="00DD14A2" w:rsidSect="00B24D9C">
      <w:headerReference w:type="default" r:id="rId49"/>
      <w:footerReference w:type="default" r:id="rId50"/>
      <w:pgSz w:w="11900" w:h="16840"/>
      <w:pgMar w:top="1417" w:right="1417" w:bottom="1417" w:left="1417" w:header="215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08C650" w14:textId="77777777" w:rsidR="00C36DB9" w:rsidRDefault="00C36DB9" w:rsidP="00F36F82">
      <w:r>
        <w:separator/>
      </w:r>
    </w:p>
  </w:endnote>
  <w:endnote w:type="continuationSeparator" w:id="0">
    <w:p w14:paraId="6382B031" w14:textId="77777777" w:rsidR="00C36DB9" w:rsidRDefault="00C36DB9" w:rsidP="00F36F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DBB78" w14:textId="77777777" w:rsidR="00384145" w:rsidRDefault="00384145" w:rsidP="00F36F82">
    <w:pPr>
      <w:pStyle w:val="Zpat"/>
    </w:pPr>
    <w:r w:rsidRPr="00384145">
      <w:rPr>
        <w:noProof/>
        <w:lang w:eastAsia="cs-CZ"/>
      </w:rPr>
      <w:drawing>
        <wp:anchor distT="0" distB="0" distL="114300" distR="114300" simplePos="0" relativeHeight="251658240" behindDoc="1" locked="0" layoutInCell="1" allowOverlap="1" wp14:anchorId="063025B5" wp14:editId="002353AB">
          <wp:simplePos x="0" y="0"/>
          <wp:positionH relativeFrom="column">
            <wp:posOffset>-1148080</wp:posOffset>
          </wp:positionH>
          <wp:positionV relativeFrom="paragraph">
            <wp:posOffset>-1477442</wp:posOffset>
          </wp:positionV>
          <wp:extent cx="7826384" cy="2121049"/>
          <wp:effectExtent l="0" t="0" r="0" b="0"/>
          <wp:wrapNone/>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826384" cy="2121049"/>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E1D900" w14:textId="77777777" w:rsidR="00C36DB9" w:rsidRDefault="00C36DB9" w:rsidP="00F36F82">
      <w:r>
        <w:separator/>
      </w:r>
    </w:p>
  </w:footnote>
  <w:footnote w:type="continuationSeparator" w:id="0">
    <w:p w14:paraId="5D0EFA58" w14:textId="77777777" w:rsidR="00C36DB9" w:rsidRDefault="00C36DB9" w:rsidP="00F36F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BA440" w14:textId="77777777" w:rsidR="00384145" w:rsidRDefault="005F23C7" w:rsidP="00F36F82">
    <w:pPr>
      <w:pStyle w:val="Zhlav"/>
    </w:pPr>
    <w:r w:rsidRPr="005F23C7">
      <w:rPr>
        <w:noProof/>
        <w:lang w:eastAsia="cs-CZ"/>
      </w:rPr>
      <w:drawing>
        <wp:anchor distT="0" distB="0" distL="114300" distR="114300" simplePos="0" relativeHeight="251660288" behindDoc="1" locked="0" layoutInCell="1" allowOverlap="1" wp14:anchorId="69B59A78" wp14:editId="736CBE52">
          <wp:simplePos x="0" y="0"/>
          <wp:positionH relativeFrom="column">
            <wp:posOffset>-347345</wp:posOffset>
          </wp:positionH>
          <wp:positionV relativeFrom="paragraph">
            <wp:posOffset>-872490</wp:posOffset>
          </wp:positionV>
          <wp:extent cx="6458072" cy="666750"/>
          <wp:effectExtent l="0" t="0" r="0" b="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458072" cy="666750"/>
                  </a:xfrm>
                  <a:prstGeom prst="rect">
                    <a:avLst/>
                  </a:prstGeom>
                </pic:spPr>
              </pic:pic>
            </a:graphicData>
          </a:graphic>
          <wp14:sizeRelH relativeFrom="page">
            <wp14:pctWidth>0</wp14:pctWidth>
          </wp14:sizeRelH>
          <wp14:sizeRelV relativeFrom="page">
            <wp14:pctHeight>0</wp14:pctHeight>
          </wp14:sizeRelV>
        </wp:anchor>
      </w:drawing>
    </w:r>
  </w:p>
  <w:p w14:paraId="0E5903AB" w14:textId="77777777" w:rsidR="00384145" w:rsidRDefault="00384145" w:rsidP="00F36F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B16613"/>
    <w:multiLevelType w:val="hybridMultilevel"/>
    <w:tmpl w:val="66F07A72"/>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5BB324F8"/>
    <w:multiLevelType w:val="hybridMultilevel"/>
    <w:tmpl w:val="D8B4F4EE"/>
    <w:lvl w:ilvl="0" w:tplc="567C6204">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6A482B96"/>
    <w:multiLevelType w:val="hybridMultilevel"/>
    <w:tmpl w:val="B2D66746"/>
    <w:lvl w:ilvl="0" w:tplc="5DDADA74">
      <w:start w:val="1"/>
      <w:numFmt w:val="bullet"/>
      <w:lvlText w:val=""/>
      <w:lvlJc w:val="left"/>
      <w:pPr>
        <w:ind w:left="720" w:hanging="360"/>
      </w:pPr>
      <w:rPr>
        <w:rFonts w:ascii="Symbol" w:hAnsi="Symbol" w:hint="default"/>
      </w:rPr>
    </w:lvl>
    <w:lvl w:ilvl="1" w:tplc="30D84934">
      <w:start w:val="1"/>
      <w:numFmt w:val="bullet"/>
      <w:lvlText w:val="o"/>
      <w:lvlJc w:val="left"/>
      <w:pPr>
        <w:ind w:left="1440" w:hanging="360"/>
      </w:pPr>
      <w:rPr>
        <w:rFonts w:ascii="Courier New" w:hAnsi="Courier New" w:hint="default"/>
      </w:rPr>
    </w:lvl>
    <w:lvl w:ilvl="2" w:tplc="9EBE8360">
      <w:start w:val="1"/>
      <w:numFmt w:val="bullet"/>
      <w:lvlText w:val=""/>
      <w:lvlJc w:val="left"/>
      <w:pPr>
        <w:ind w:left="2160" w:hanging="360"/>
      </w:pPr>
      <w:rPr>
        <w:rFonts w:ascii="Wingdings" w:hAnsi="Wingdings" w:hint="default"/>
      </w:rPr>
    </w:lvl>
    <w:lvl w:ilvl="3" w:tplc="80E07172">
      <w:start w:val="1"/>
      <w:numFmt w:val="bullet"/>
      <w:lvlText w:val=""/>
      <w:lvlJc w:val="left"/>
      <w:pPr>
        <w:ind w:left="2880" w:hanging="360"/>
      </w:pPr>
      <w:rPr>
        <w:rFonts w:ascii="Symbol" w:hAnsi="Symbol" w:hint="default"/>
      </w:rPr>
    </w:lvl>
    <w:lvl w:ilvl="4" w:tplc="877AEA0A">
      <w:start w:val="1"/>
      <w:numFmt w:val="bullet"/>
      <w:lvlText w:val="o"/>
      <w:lvlJc w:val="left"/>
      <w:pPr>
        <w:ind w:left="3600" w:hanging="360"/>
      </w:pPr>
      <w:rPr>
        <w:rFonts w:ascii="Courier New" w:hAnsi="Courier New" w:hint="default"/>
      </w:rPr>
    </w:lvl>
    <w:lvl w:ilvl="5" w:tplc="4628CAE6">
      <w:start w:val="1"/>
      <w:numFmt w:val="bullet"/>
      <w:lvlText w:val=""/>
      <w:lvlJc w:val="left"/>
      <w:pPr>
        <w:ind w:left="4320" w:hanging="360"/>
      </w:pPr>
      <w:rPr>
        <w:rFonts w:ascii="Wingdings" w:hAnsi="Wingdings" w:hint="default"/>
      </w:rPr>
    </w:lvl>
    <w:lvl w:ilvl="6" w:tplc="579C8EEE">
      <w:start w:val="1"/>
      <w:numFmt w:val="bullet"/>
      <w:lvlText w:val=""/>
      <w:lvlJc w:val="left"/>
      <w:pPr>
        <w:ind w:left="5040" w:hanging="360"/>
      </w:pPr>
      <w:rPr>
        <w:rFonts w:ascii="Symbol" w:hAnsi="Symbol" w:hint="default"/>
      </w:rPr>
    </w:lvl>
    <w:lvl w:ilvl="7" w:tplc="AE349E04">
      <w:start w:val="1"/>
      <w:numFmt w:val="bullet"/>
      <w:lvlText w:val="o"/>
      <w:lvlJc w:val="left"/>
      <w:pPr>
        <w:ind w:left="5760" w:hanging="360"/>
      </w:pPr>
      <w:rPr>
        <w:rFonts w:ascii="Courier New" w:hAnsi="Courier New" w:hint="default"/>
      </w:rPr>
    </w:lvl>
    <w:lvl w:ilvl="8" w:tplc="8C5C4B84">
      <w:start w:val="1"/>
      <w:numFmt w:val="bullet"/>
      <w:lvlText w:val=""/>
      <w:lvlJc w:val="left"/>
      <w:pPr>
        <w:ind w:left="6480" w:hanging="360"/>
      </w:pPr>
      <w:rPr>
        <w:rFonts w:ascii="Wingdings" w:hAnsi="Wingdings" w:hint="default"/>
      </w:rPr>
    </w:lvl>
  </w:abstractNum>
  <w:abstractNum w:abstractNumId="3" w15:restartNumberingAfterBreak="0">
    <w:nsid w:val="6AF32B54"/>
    <w:multiLevelType w:val="hybridMultilevel"/>
    <w:tmpl w:val="E2A0BCB4"/>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num w:numId="1" w16cid:durableId="2134783681">
    <w:abstractNumId w:val="1"/>
  </w:num>
  <w:num w:numId="2" w16cid:durableId="1187401329">
    <w:abstractNumId w:val="2"/>
  </w:num>
  <w:num w:numId="3" w16cid:durableId="362943483">
    <w:abstractNumId w:val="3"/>
  </w:num>
  <w:num w:numId="4" w16cid:durableId="13426629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attachedTemplate r:id="rId1"/>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149E4"/>
    <w:rsid w:val="00035429"/>
    <w:rsid w:val="00083A26"/>
    <w:rsid w:val="000A2C17"/>
    <w:rsid w:val="000A621C"/>
    <w:rsid w:val="00140FE8"/>
    <w:rsid w:val="00147899"/>
    <w:rsid w:val="00160AF1"/>
    <w:rsid w:val="0017789B"/>
    <w:rsid w:val="001C2F0E"/>
    <w:rsid w:val="001E03E7"/>
    <w:rsid w:val="0022452D"/>
    <w:rsid w:val="00226355"/>
    <w:rsid w:val="0024033C"/>
    <w:rsid w:val="00282862"/>
    <w:rsid w:val="00290DE5"/>
    <w:rsid w:val="002E1CF7"/>
    <w:rsid w:val="002F01FB"/>
    <w:rsid w:val="00353626"/>
    <w:rsid w:val="00354D07"/>
    <w:rsid w:val="00355AFB"/>
    <w:rsid w:val="003576D0"/>
    <w:rsid w:val="003632DB"/>
    <w:rsid w:val="00384145"/>
    <w:rsid w:val="00395EF2"/>
    <w:rsid w:val="003C2CD8"/>
    <w:rsid w:val="003D100D"/>
    <w:rsid w:val="003D6400"/>
    <w:rsid w:val="003E700D"/>
    <w:rsid w:val="004117D3"/>
    <w:rsid w:val="00450DF3"/>
    <w:rsid w:val="00450FEB"/>
    <w:rsid w:val="00481534"/>
    <w:rsid w:val="004835BF"/>
    <w:rsid w:val="004F1BE1"/>
    <w:rsid w:val="00504C6C"/>
    <w:rsid w:val="00535514"/>
    <w:rsid w:val="0057227C"/>
    <w:rsid w:val="005A0B92"/>
    <w:rsid w:val="005C3EDF"/>
    <w:rsid w:val="005F23C7"/>
    <w:rsid w:val="005F2A84"/>
    <w:rsid w:val="00611B46"/>
    <w:rsid w:val="00612DF1"/>
    <w:rsid w:val="006B3869"/>
    <w:rsid w:val="00703CB5"/>
    <w:rsid w:val="007104E1"/>
    <w:rsid w:val="007216B3"/>
    <w:rsid w:val="00722E2B"/>
    <w:rsid w:val="00780D02"/>
    <w:rsid w:val="00883B5E"/>
    <w:rsid w:val="00884E67"/>
    <w:rsid w:val="00892925"/>
    <w:rsid w:val="008A68BE"/>
    <w:rsid w:val="008D0678"/>
    <w:rsid w:val="008E1339"/>
    <w:rsid w:val="008E438E"/>
    <w:rsid w:val="009245E6"/>
    <w:rsid w:val="00942D73"/>
    <w:rsid w:val="00942FD6"/>
    <w:rsid w:val="009520E7"/>
    <w:rsid w:val="009E03AF"/>
    <w:rsid w:val="009F09FA"/>
    <w:rsid w:val="00A149E4"/>
    <w:rsid w:val="00A15836"/>
    <w:rsid w:val="00A175C1"/>
    <w:rsid w:val="00A763E6"/>
    <w:rsid w:val="00AF7342"/>
    <w:rsid w:val="00B24D9C"/>
    <w:rsid w:val="00B3194D"/>
    <w:rsid w:val="00B55CFF"/>
    <w:rsid w:val="00BB42C1"/>
    <w:rsid w:val="00BD40F1"/>
    <w:rsid w:val="00C36DB9"/>
    <w:rsid w:val="00CF36D8"/>
    <w:rsid w:val="00D3047F"/>
    <w:rsid w:val="00D82550"/>
    <w:rsid w:val="00DA6B25"/>
    <w:rsid w:val="00DA7B5A"/>
    <w:rsid w:val="00DC7B6E"/>
    <w:rsid w:val="00DD14A2"/>
    <w:rsid w:val="00DE50ED"/>
    <w:rsid w:val="00DF53CE"/>
    <w:rsid w:val="00E05154"/>
    <w:rsid w:val="00E16490"/>
    <w:rsid w:val="00E30705"/>
    <w:rsid w:val="00E34F9A"/>
    <w:rsid w:val="00E435F7"/>
    <w:rsid w:val="00E53CA9"/>
    <w:rsid w:val="00E74FA3"/>
    <w:rsid w:val="00E8217B"/>
    <w:rsid w:val="00EA19BF"/>
    <w:rsid w:val="00EB2329"/>
    <w:rsid w:val="00F33BDB"/>
    <w:rsid w:val="00F36F82"/>
    <w:rsid w:val="00F441A8"/>
    <w:rsid w:val="00F578FF"/>
    <w:rsid w:val="00F8155C"/>
    <w:rsid w:val="00F83C5A"/>
    <w:rsid w:val="00F92730"/>
    <w:rsid w:val="00FF1FAF"/>
    <w:rsid w:val="00FF3E7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92E3AD"/>
  <w15:docId w15:val="{BCFF1B1A-09AA-45B2-91DB-7DBEA9ED5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cs-CZ"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F578FF"/>
    <w:pPr>
      <w:jc w:val="both"/>
    </w:pPr>
    <w:rPr>
      <w:sz w:val="24"/>
    </w:rPr>
  </w:style>
  <w:style w:type="paragraph" w:styleId="Nadpis1">
    <w:name w:val="heading 1"/>
    <w:basedOn w:val="Normln"/>
    <w:next w:val="Normln"/>
    <w:link w:val="Nadpis1Char"/>
    <w:uiPriority w:val="9"/>
    <w:qFormat/>
    <w:rsid w:val="009F09FA"/>
    <w:pPr>
      <w:keepNext/>
      <w:keepLines/>
      <w:pageBreakBefore/>
      <w:pBdr>
        <w:bottom w:val="single" w:sz="4" w:space="1" w:color="4472C4" w:themeColor="accent1"/>
      </w:pBdr>
      <w:spacing w:before="400" w:after="40" w:line="240" w:lineRule="auto"/>
      <w:outlineLvl w:val="0"/>
    </w:pPr>
    <w:rPr>
      <w:rFonts w:asciiTheme="majorHAnsi" w:eastAsiaTheme="majorEastAsia" w:hAnsiTheme="majorHAnsi" w:cstheme="majorBidi"/>
      <w:color w:val="2F5496" w:themeColor="accent1" w:themeShade="BF"/>
      <w:sz w:val="36"/>
      <w:szCs w:val="36"/>
    </w:rPr>
  </w:style>
  <w:style w:type="paragraph" w:styleId="Nadpis2">
    <w:name w:val="heading 2"/>
    <w:basedOn w:val="Normln"/>
    <w:next w:val="Normln"/>
    <w:link w:val="Nadpis2Char"/>
    <w:uiPriority w:val="9"/>
    <w:unhideWhenUsed/>
    <w:qFormat/>
    <w:rsid w:val="00F578FF"/>
    <w:pPr>
      <w:keepNext/>
      <w:keepLines/>
      <w:spacing w:before="160" w:after="240" w:line="240" w:lineRule="auto"/>
      <w:outlineLvl w:val="1"/>
    </w:pPr>
    <w:rPr>
      <w:rFonts w:asciiTheme="majorHAnsi" w:eastAsiaTheme="majorEastAsia" w:hAnsiTheme="majorHAnsi" w:cstheme="majorBidi"/>
      <w:color w:val="2F5496" w:themeColor="accent1" w:themeShade="BF"/>
      <w:sz w:val="28"/>
      <w:szCs w:val="28"/>
    </w:rPr>
  </w:style>
  <w:style w:type="paragraph" w:styleId="Nadpis3">
    <w:name w:val="heading 3"/>
    <w:basedOn w:val="Normln"/>
    <w:next w:val="Normln"/>
    <w:link w:val="Nadpis3Char"/>
    <w:uiPriority w:val="9"/>
    <w:unhideWhenUsed/>
    <w:qFormat/>
    <w:rsid w:val="005C3EDF"/>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Nadpis4">
    <w:name w:val="heading 4"/>
    <w:basedOn w:val="Normln"/>
    <w:next w:val="Normln"/>
    <w:link w:val="Nadpis4Char"/>
    <w:uiPriority w:val="9"/>
    <w:semiHidden/>
    <w:unhideWhenUsed/>
    <w:qFormat/>
    <w:rsid w:val="005C3EDF"/>
    <w:pPr>
      <w:keepNext/>
      <w:keepLines/>
      <w:spacing w:before="80" w:after="0"/>
      <w:outlineLvl w:val="3"/>
    </w:pPr>
    <w:rPr>
      <w:rFonts w:asciiTheme="majorHAnsi" w:eastAsiaTheme="majorEastAsia" w:hAnsiTheme="majorHAnsi" w:cstheme="majorBidi"/>
      <w:szCs w:val="24"/>
    </w:rPr>
  </w:style>
  <w:style w:type="paragraph" w:styleId="Nadpis5">
    <w:name w:val="heading 5"/>
    <w:basedOn w:val="Normln"/>
    <w:next w:val="Normln"/>
    <w:link w:val="Nadpis5Char"/>
    <w:uiPriority w:val="9"/>
    <w:semiHidden/>
    <w:unhideWhenUsed/>
    <w:qFormat/>
    <w:rsid w:val="005C3EDF"/>
    <w:pPr>
      <w:keepNext/>
      <w:keepLines/>
      <w:spacing w:before="80" w:after="0"/>
      <w:outlineLvl w:val="4"/>
    </w:pPr>
    <w:rPr>
      <w:rFonts w:asciiTheme="majorHAnsi" w:eastAsiaTheme="majorEastAsia" w:hAnsiTheme="majorHAnsi" w:cstheme="majorBidi"/>
      <w:i/>
      <w:iCs/>
      <w:sz w:val="22"/>
      <w:szCs w:val="22"/>
    </w:rPr>
  </w:style>
  <w:style w:type="paragraph" w:styleId="Nadpis6">
    <w:name w:val="heading 6"/>
    <w:basedOn w:val="Normln"/>
    <w:next w:val="Normln"/>
    <w:link w:val="Nadpis6Char"/>
    <w:uiPriority w:val="9"/>
    <w:semiHidden/>
    <w:unhideWhenUsed/>
    <w:qFormat/>
    <w:rsid w:val="005C3EDF"/>
    <w:pPr>
      <w:keepNext/>
      <w:keepLines/>
      <w:spacing w:before="80" w:after="0"/>
      <w:outlineLvl w:val="5"/>
    </w:pPr>
    <w:rPr>
      <w:rFonts w:asciiTheme="majorHAnsi" w:eastAsiaTheme="majorEastAsia" w:hAnsiTheme="majorHAnsi" w:cstheme="majorBidi"/>
      <w:color w:val="595959" w:themeColor="text1" w:themeTint="A6"/>
    </w:rPr>
  </w:style>
  <w:style w:type="paragraph" w:styleId="Nadpis7">
    <w:name w:val="heading 7"/>
    <w:basedOn w:val="Normln"/>
    <w:next w:val="Normln"/>
    <w:link w:val="Nadpis7Char"/>
    <w:uiPriority w:val="9"/>
    <w:semiHidden/>
    <w:unhideWhenUsed/>
    <w:qFormat/>
    <w:rsid w:val="005C3EDF"/>
    <w:pPr>
      <w:keepNext/>
      <w:keepLines/>
      <w:spacing w:before="80" w:after="0"/>
      <w:outlineLvl w:val="6"/>
    </w:pPr>
    <w:rPr>
      <w:rFonts w:asciiTheme="majorHAnsi" w:eastAsiaTheme="majorEastAsia" w:hAnsiTheme="majorHAnsi" w:cstheme="majorBidi"/>
      <w:i/>
      <w:iCs/>
      <w:color w:val="595959" w:themeColor="text1" w:themeTint="A6"/>
    </w:rPr>
  </w:style>
  <w:style w:type="paragraph" w:styleId="Nadpis8">
    <w:name w:val="heading 8"/>
    <w:basedOn w:val="Normln"/>
    <w:next w:val="Normln"/>
    <w:link w:val="Nadpis8Char"/>
    <w:uiPriority w:val="9"/>
    <w:semiHidden/>
    <w:unhideWhenUsed/>
    <w:qFormat/>
    <w:rsid w:val="005C3EDF"/>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Nadpis9">
    <w:name w:val="heading 9"/>
    <w:basedOn w:val="Normln"/>
    <w:next w:val="Normln"/>
    <w:link w:val="Nadpis9Char"/>
    <w:uiPriority w:val="9"/>
    <w:semiHidden/>
    <w:unhideWhenUsed/>
    <w:qFormat/>
    <w:rsid w:val="005C3EDF"/>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384145"/>
    <w:pPr>
      <w:tabs>
        <w:tab w:val="center" w:pos="4536"/>
        <w:tab w:val="right" w:pos="9072"/>
      </w:tabs>
    </w:pPr>
  </w:style>
  <w:style w:type="character" w:customStyle="1" w:styleId="ZhlavChar">
    <w:name w:val="Záhlaví Char"/>
    <w:basedOn w:val="Standardnpsmoodstavce"/>
    <w:link w:val="Zhlav"/>
    <w:uiPriority w:val="99"/>
    <w:rsid w:val="00384145"/>
  </w:style>
  <w:style w:type="paragraph" w:styleId="Zpat">
    <w:name w:val="footer"/>
    <w:basedOn w:val="Normln"/>
    <w:link w:val="ZpatChar"/>
    <w:uiPriority w:val="99"/>
    <w:unhideWhenUsed/>
    <w:rsid w:val="00384145"/>
    <w:pPr>
      <w:tabs>
        <w:tab w:val="center" w:pos="4536"/>
        <w:tab w:val="right" w:pos="9072"/>
      </w:tabs>
    </w:pPr>
  </w:style>
  <w:style w:type="character" w:customStyle="1" w:styleId="ZpatChar">
    <w:name w:val="Zápatí Char"/>
    <w:basedOn w:val="Standardnpsmoodstavce"/>
    <w:link w:val="Zpat"/>
    <w:uiPriority w:val="99"/>
    <w:rsid w:val="00384145"/>
  </w:style>
  <w:style w:type="character" w:customStyle="1" w:styleId="Nadpis1Char">
    <w:name w:val="Nadpis 1 Char"/>
    <w:basedOn w:val="Standardnpsmoodstavce"/>
    <w:link w:val="Nadpis1"/>
    <w:uiPriority w:val="9"/>
    <w:rsid w:val="009F09FA"/>
    <w:rPr>
      <w:rFonts w:asciiTheme="majorHAnsi" w:eastAsiaTheme="majorEastAsia" w:hAnsiTheme="majorHAnsi" w:cstheme="majorBidi"/>
      <w:color w:val="2F5496" w:themeColor="accent1" w:themeShade="BF"/>
      <w:sz w:val="36"/>
      <w:szCs w:val="36"/>
    </w:rPr>
  </w:style>
  <w:style w:type="character" w:customStyle="1" w:styleId="Nadpis2Char">
    <w:name w:val="Nadpis 2 Char"/>
    <w:basedOn w:val="Standardnpsmoodstavce"/>
    <w:link w:val="Nadpis2"/>
    <w:uiPriority w:val="9"/>
    <w:rsid w:val="00F578FF"/>
    <w:rPr>
      <w:rFonts w:asciiTheme="majorHAnsi" w:eastAsiaTheme="majorEastAsia" w:hAnsiTheme="majorHAnsi" w:cstheme="majorBidi"/>
      <w:color w:val="2F5496" w:themeColor="accent1" w:themeShade="BF"/>
      <w:sz w:val="28"/>
      <w:szCs w:val="28"/>
    </w:rPr>
  </w:style>
  <w:style w:type="character" w:customStyle="1" w:styleId="Nadpis3Char">
    <w:name w:val="Nadpis 3 Char"/>
    <w:basedOn w:val="Standardnpsmoodstavce"/>
    <w:link w:val="Nadpis3"/>
    <w:uiPriority w:val="9"/>
    <w:rsid w:val="005C3EDF"/>
    <w:rPr>
      <w:rFonts w:asciiTheme="majorHAnsi" w:eastAsiaTheme="majorEastAsia" w:hAnsiTheme="majorHAnsi" w:cstheme="majorBidi"/>
      <w:color w:val="404040" w:themeColor="text1" w:themeTint="BF"/>
      <w:sz w:val="26"/>
      <w:szCs w:val="26"/>
    </w:rPr>
  </w:style>
  <w:style w:type="character" w:customStyle="1" w:styleId="Nadpis4Char">
    <w:name w:val="Nadpis 4 Char"/>
    <w:basedOn w:val="Standardnpsmoodstavce"/>
    <w:link w:val="Nadpis4"/>
    <w:uiPriority w:val="9"/>
    <w:semiHidden/>
    <w:rsid w:val="005C3EDF"/>
    <w:rPr>
      <w:rFonts w:asciiTheme="majorHAnsi" w:eastAsiaTheme="majorEastAsia" w:hAnsiTheme="majorHAnsi" w:cstheme="majorBidi"/>
      <w:sz w:val="24"/>
      <w:szCs w:val="24"/>
    </w:rPr>
  </w:style>
  <w:style w:type="character" w:customStyle="1" w:styleId="Nadpis5Char">
    <w:name w:val="Nadpis 5 Char"/>
    <w:basedOn w:val="Standardnpsmoodstavce"/>
    <w:link w:val="Nadpis5"/>
    <w:uiPriority w:val="9"/>
    <w:semiHidden/>
    <w:rsid w:val="005C3EDF"/>
    <w:rPr>
      <w:rFonts w:asciiTheme="majorHAnsi" w:eastAsiaTheme="majorEastAsia" w:hAnsiTheme="majorHAnsi" w:cstheme="majorBidi"/>
      <w:i/>
      <w:iCs/>
      <w:sz w:val="22"/>
      <w:szCs w:val="22"/>
    </w:rPr>
  </w:style>
  <w:style w:type="character" w:customStyle="1" w:styleId="Nadpis6Char">
    <w:name w:val="Nadpis 6 Char"/>
    <w:basedOn w:val="Standardnpsmoodstavce"/>
    <w:link w:val="Nadpis6"/>
    <w:uiPriority w:val="9"/>
    <w:semiHidden/>
    <w:rsid w:val="005C3EDF"/>
    <w:rPr>
      <w:rFonts w:asciiTheme="majorHAnsi" w:eastAsiaTheme="majorEastAsia" w:hAnsiTheme="majorHAnsi" w:cstheme="majorBidi"/>
      <w:color w:val="595959" w:themeColor="text1" w:themeTint="A6"/>
    </w:rPr>
  </w:style>
  <w:style w:type="character" w:customStyle="1" w:styleId="Nadpis7Char">
    <w:name w:val="Nadpis 7 Char"/>
    <w:basedOn w:val="Standardnpsmoodstavce"/>
    <w:link w:val="Nadpis7"/>
    <w:uiPriority w:val="9"/>
    <w:semiHidden/>
    <w:rsid w:val="005C3EDF"/>
    <w:rPr>
      <w:rFonts w:asciiTheme="majorHAnsi" w:eastAsiaTheme="majorEastAsia" w:hAnsiTheme="majorHAnsi" w:cstheme="majorBidi"/>
      <w:i/>
      <w:iCs/>
      <w:color w:val="595959" w:themeColor="text1" w:themeTint="A6"/>
    </w:rPr>
  </w:style>
  <w:style w:type="character" w:customStyle="1" w:styleId="Nadpis8Char">
    <w:name w:val="Nadpis 8 Char"/>
    <w:basedOn w:val="Standardnpsmoodstavce"/>
    <w:link w:val="Nadpis8"/>
    <w:uiPriority w:val="9"/>
    <w:semiHidden/>
    <w:rsid w:val="005C3EDF"/>
    <w:rPr>
      <w:rFonts w:asciiTheme="majorHAnsi" w:eastAsiaTheme="majorEastAsia" w:hAnsiTheme="majorHAnsi" w:cstheme="majorBidi"/>
      <w:smallCaps/>
      <w:color w:val="595959" w:themeColor="text1" w:themeTint="A6"/>
    </w:rPr>
  </w:style>
  <w:style w:type="character" w:customStyle="1" w:styleId="Nadpis9Char">
    <w:name w:val="Nadpis 9 Char"/>
    <w:basedOn w:val="Standardnpsmoodstavce"/>
    <w:link w:val="Nadpis9"/>
    <w:uiPriority w:val="9"/>
    <w:semiHidden/>
    <w:rsid w:val="005C3EDF"/>
    <w:rPr>
      <w:rFonts w:asciiTheme="majorHAnsi" w:eastAsiaTheme="majorEastAsia" w:hAnsiTheme="majorHAnsi" w:cstheme="majorBidi"/>
      <w:i/>
      <w:iCs/>
      <w:smallCaps/>
      <w:color w:val="595959" w:themeColor="text1" w:themeTint="A6"/>
    </w:rPr>
  </w:style>
  <w:style w:type="paragraph" w:styleId="Titulek">
    <w:name w:val="caption"/>
    <w:basedOn w:val="Normln"/>
    <w:next w:val="Normln"/>
    <w:uiPriority w:val="35"/>
    <w:semiHidden/>
    <w:unhideWhenUsed/>
    <w:qFormat/>
    <w:rsid w:val="005C3EDF"/>
    <w:pPr>
      <w:spacing w:line="240" w:lineRule="auto"/>
    </w:pPr>
    <w:rPr>
      <w:b/>
      <w:bCs/>
      <w:color w:val="404040" w:themeColor="text1" w:themeTint="BF"/>
      <w:sz w:val="20"/>
      <w:szCs w:val="20"/>
    </w:rPr>
  </w:style>
  <w:style w:type="paragraph" w:styleId="Nzev">
    <w:name w:val="Title"/>
    <w:basedOn w:val="Normln"/>
    <w:next w:val="Normln"/>
    <w:link w:val="NzevChar"/>
    <w:uiPriority w:val="10"/>
    <w:qFormat/>
    <w:rsid w:val="005C3EDF"/>
    <w:pPr>
      <w:spacing w:after="0" w:line="240" w:lineRule="auto"/>
      <w:contextualSpacing/>
    </w:pPr>
    <w:rPr>
      <w:rFonts w:asciiTheme="majorHAnsi" w:eastAsiaTheme="majorEastAsia" w:hAnsiTheme="majorHAnsi" w:cstheme="majorBidi"/>
      <w:color w:val="2F5496" w:themeColor="accent1" w:themeShade="BF"/>
      <w:spacing w:val="-7"/>
      <w:sz w:val="80"/>
      <w:szCs w:val="80"/>
    </w:rPr>
  </w:style>
  <w:style w:type="character" w:customStyle="1" w:styleId="NzevChar">
    <w:name w:val="Název Char"/>
    <w:basedOn w:val="Standardnpsmoodstavce"/>
    <w:link w:val="Nzev"/>
    <w:uiPriority w:val="10"/>
    <w:rsid w:val="005C3EDF"/>
    <w:rPr>
      <w:rFonts w:asciiTheme="majorHAnsi" w:eastAsiaTheme="majorEastAsia" w:hAnsiTheme="majorHAnsi" w:cstheme="majorBidi"/>
      <w:color w:val="2F5496" w:themeColor="accent1" w:themeShade="BF"/>
      <w:spacing w:val="-7"/>
      <w:sz w:val="80"/>
      <w:szCs w:val="80"/>
    </w:rPr>
  </w:style>
  <w:style w:type="paragraph" w:styleId="Podnadpis">
    <w:name w:val="Subtitle"/>
    <w:basedOn w:val="Normln"/>
    <w:next w:val="Normln"/>
    <w:link w:val="PodnadpisChar"/>
    <w:uiPriority w:val="11"/>
    <w:qFormat/>
    <w:rsid w:val="005C3EDF"/>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PodnadpisChar">
    <w:name w:val="Podnadpis Char"/>
    <w:basedOn w:val="Standardnpsmoodstavce"/>
    <w:link w:val="Podnadpis"/>
    <w:uiPriority w:val="11"/>
    <w:rsid w:val="005C3EDF"/>
    <w:rPr>
      <w:rFonts w:asciiTheme="majorHAnsi" w:eastAsiaTheme="majorEastAsia" w:hAnsiTheme="majorHAnsi" w:cstheme="majorBidi"/>
      <w:color w:val="404040" w:themeColor="text1" w:themeTint="BF"/>
      <w:sz w:val="30"/>
      <w:szCs w:val="30"/>
    </w:rPr>
  </w:style>
  <w:style w:type="character" w:styleId="Siln">
    <w:name w:val="Strong"/>
    <w:basedOn w:val="Standardnpsmoodstavce"/>
    <w:uiPriority w:val="22"/>
    <w:qFormat/>
    <w:rsid w:val="005C3EDF"/>
    <w:rPr>
      <w:b/>
      <w:bCs/>
    </w:rPr>
  </w:style>
  <w:style w:type="character" w:styleId="Zdraznn">
    <w:name w:val="Emphasis"/>
    <w:basedOn w:val="Standardnpsmoodstavce"/>
    <w:uiPriority w:val="20"/>
    <w:qFormat/>
    <w:rsid w:val="005C3EDF"/>
    <w:rPr>
      <w:i/>
      <w:iCs/>
    </w:rPr>
  </w:style>
  <w:style w:type="paragraph" w:styleId="Bezmezer">
    <w:name w:val="No Spacing"/>
    <w:uiPriority w:val="1"/>
    <w:qFormat/>
    <w:rsid w:val="005C3EDF"/>
    <w:pPr>
      <w:spacing w:after="0" w:line="240" w:lineRule="auto"/>
    </w:pPr>
  </w:style>
  <w:style w:type="paragraph" w:styleId="Citt">
    <w:name w:val="Quote"/>
    <w:basedOn w:val="Normln"/>
    <w:next w:val="Normln"/>
    <w:link w:val="CittChar"/>
    <w:uiPriority w:val="29"/>
    <w:qFormat/>
    <w:rsid w:val="005C3EDF"/>
    <w:pPr>
      <w:spacing w:before="240" w:after="240" w:line="252" w:lineRule="auto"/>
      <w:ind w:left="864" w:right="864"/>
      <w:jc w:val="center"/>
    </w:pPr>
    <w:rPr>
      <w:i/>
      <w:iCs/>
    </w:rPr>
  </w:style>
  <w:style w:type="character" w:customStyle="1" w:styleId="CittChar">
    <w:name w:val="Citát Char"/>
    <w:basedOn w:val="Standardnpsmoodstavce"/>
    <w:link w:val="Citt"/>
    <w:uiPriority w:val="29"/>
    <w:rsid w:val="005C3EDF"/>
    <w:rPr>
      <w:i/>
      <w:iCs/>
    </w:rPr>
  </w:style>
  <w:style w:type="paragraph" w:styleId="Vrazncitt">
    <w:name w:val="Intense Quote"/>
    <w:basedOn w:val="Normln"/>
    <w:next w:val="Normln"/>
    <w:link w:val="VrazncittChar"/>
    <w:uiPriority w:val="30"/>
    <w:qFormat/>
    <w:rsid w:val="005C3EDF"/>
    <w:pPr>
      <w:spacing w:before="100" w:beforeAutospacing="1" w:after="240"/>
      <w:ind w:left="864" w:right="864"/>
      <w:jc w:val="center"/>
    </w:pPr>
    <w:rPr>
      <w:rFonts w:asciiTheme="majorHAnsi" w:eastAsiaTheme="majorEastAsia" w:hAnsiTheme="majorHAnsi" w:cstheme="majorBidi"/>
      <w:color w:val="4472C4" w:themeColor="accent1"/>
      <w:sz w:val="28"/>
      <w:szCs w:val="28"/>
    </w:rPr>
  </w:style>
  <w:style w:type="character" w:customStyle="1" w:styleId="VrazncittChar">
    <w:name w:val="Výrazný citát Char"/>
    <w:basedOn w:val="Standardnpsmoodstavce"/>
    <w:link w:val="Vrazncitt"/>
    <w:uiPriority w:val="30"/>
    <w:rsid w:val="005C3EDF"/>
    <w:rPr>
      <w:rFonts w:asciiTheme="majorHAnsi" w:eastAsiaTheme="majorEastAsia" w:hAnsiTheme="majorHAnsi" w:cstheme="majorBidi"/>
      <w:color w:val="4472C4" w:themeColor="accent1"/>
      <w:sz w:val="28"/>
      <w:szCs w:val="28"/>
    </w:rPr>
  </w:style>
  <w:style w:type="character" w:styleId="Zdraznnjemn">
    <w:name w:val="Subtle Emphasis"/>
    <w:basedOn w:val="Standardnpsmoodstavce"/>
    <w:uiPriority w:val="19"/>
    <w:qFormat/>
    <w:rsid w:val="005C3EDF"/>
    <w:rPr>
      <w:i/>
      <w:iCs/>
      <w:color w:val="595959" w:themeColor="text1" w:themeTint="A6"/>
    </w:rPr>
  </w:style>
  <w:style w:type="character" w:styleId="Zdraznnintenzivn">
    <w:name w:val="Intense Emphasis"/>
    <w:basedOn w:val="Standardnpsmoodstavce"/>
    <w:uiPriority w:val="21"/>
    <w:qFormat/>
    <w:rsid w:val="005C3EDF"/>
    <w:rPr>
      <w:b/>
      <w:bCs/>
      <w:i/>
      <w:iCs/>
    </w:rPr>
  </w:style>
  <w:style w:type="character" w:styleId="Odkazjemn">
    <w:name w:val="Subtle Reference"/>
    <w:basedOn w:val="Standardnpsmoodstavce"/>
    <w:uiPriority w:val="31"/>
    <w:qFormat/>
    <w:rsid w:val="005C3EDF"/>
    <w:rPr>
      <w:smallCaps/>
      <w:color w:val="404040" w:themeColor="text1" w:themeTint="BF"/>
    </w:rPr>
  </w:style>
  <w:style w:type="character" w:styleId="Odkazintenzivn">
    <w:name w:val="Intense Reference"/>
    <w:basedOn w:val="Standardnpsmoodstavce"/>
    <w:uiPriority w:val="32"/>
    <w:qFormat/>
    <w:rsid w:val="005C3EDF"/>
    <w:rPr>
      <w:b/>
      <w:bCs/>
      <w:smallCaps/>
      <w:u w:val="single"/>
    </w:rPr>
  </w:style>
  <w:style w:type="character" w:styleId="Nzevknihy">
    <w:name w:val="Book Title"/>
    <w:basedOn w:val="Standardnpsmoodstavce"/>
    <w:uiPriority w:val="33"/>
    <w:qFormat/>
    <w:rsid w:val="005C3EDF"/>
    <w:rPr>
      <w:b/>
      <w:bCs/>
      <w:smallCaps/>
    </w:rPr>
  </w:style>
  <w:style w:type="paragraph" w:styleId="Nadpisobsahu">
    <w:name w:val="TOC Heading"/>
    <w:basedOn w:val="Nadpis1"/>
    <w:next w:val="Normln"/>
    <w:uiPriority w:val="39"/>
    <w:unhideWhenUsed/>
    <w:qFormat/>
    <w:rsid w:val="005C3EDF"/>
    <w:pPr>
      <w:outlineLvl w:val="9"/>
    </w:pPr>
  </w:style>
  <w:style w:type="paragraph" w:styleId="Obsah1">
    <w:name w:val="toc 1"/>
    <w:basedOn w:val="Normln"/>
    <w:next w:val="Normln"/>
    <w:autoRedefine/>
    <w:uiPriority w:val="39"/>
    <w:unhideWhenUsed/>
    <w:rsid w:val="003576D0"/>
    <w:pPr>
      <w:tabs>
        <w:tab w:val="right" w:leader="dot" w:pos="9056"/>
      </w:tabs>
      <w:spacing w:after="100"/>
    </w:pPr>
  </w:style>
  <w:style w:type="character" w:styleId="Hypertextovodkaz">
    <w:name w:val="Hyperlink"/>
    <w:basedOn w:val="Standardnpsmoodstavce"/>
    <w:uiPriority w:val="99"/>
    <w:unhideWhenUsed/>
    <w:rsid w:val="006B3869"/>
    <w:rPr>
      <w:color w:val="0563C1" w:themeColor="hyperlink"/>
      <w:u w:val="single"/>
    </w:rPr>
  </w:style>
  <w:style w:type="paragraph" w:styleId="Obsah2">
    <w:name w:val="toc 2"/>
    <w:basedOn w:val="Normln"/>
    <w:next w:val="Normln"/>
    <w:autoRedefine/>
    <w:uiPriority w:val="39"/>
    <w:unhideWhenUsed/>
    <w:rsid w:val="006B3869"/>
    <w:pPr>
      <w:spacing w:after="100"/>
      <w:ind w:left="210"/>
    </w:pPr>
  </w:style>
  <w:style w:type="paragraph" w:styleId="Obsah3">
    <w:name w:val="toc 3"/>
    <w:basedOn w:val="Normln"/>
    <w:next w:val="Normln"/>
    <w:autoRedefine/>
    <w:uiPriority w:val="39"/>
    <w:unhideWhenUsed/>
    <w:rsid w:val="006B3869"/>
    <w:pPr>
      <w:spacing w:after="100"/>
      <w:ind w:left="420"/>
    </w:pPr>
  </w:style>
  <w:style w:type="character" w:customStyle="1" w:styleId="Nevyeenzmnka1">
    <w:name w:val="Nevyřešená zmínka1"/>
    <w:basedOn w:val="Standardnpsmoodstavce"/>
    <w:uiPriority w:val="99"/>
    <w:semiHidden/>
    <w:unhideWhenUsed/>
    <w:rsid w:val="00290DE5"/>
    <w:rPr>
      <w:color w:val="605E5C"/>
      <w:shd w:val="clear" w:color="auto" w:fill="E1DFDD"/>
    </w:rPr>
  </w:style>
  <w:style w:type="character" w:styleId="Sledovanodkaz">
    <w:name w:val="FollowedHyperlink"/>
    <w:basedOn w:val="Standardnpsmoodstavce"/>
    <w:uiPriority w:val="99"/>
    <w:semiHidden/>
    <w:unhideWhenUsed/>
    <w:rsid w:val="00290DE5"/>
    <w:rPr>
      <w:color w:val="954F72" w:themeColor="followedHyperlink"/>
      <w:u w:val="single"/>
    </w:rPr>
  </w:style>
  <w:style w:type="paragraph" w:customStyle="1" w:styleId="paragraph">
    <w:name w:val="paragraph"/>
    <w:basedOn w:val="Normln"/>
    <w:rsid w:val="003C2CD8"/>
    <w:pPr>
      <w:spacing w:before="100" w:beforeAutospacing="1" w:after="100" w:afterAutospacing="1" w:line="240" w:lineRule="auto"/>
      <w:jc w:val="left"/>
    </w:pPr>
    <w:rPr>
      <w:rFonts w:ascii="Times New Roman" w:eastAsia="Times New Roman" w:hAnsi="Times New Roman" w:cs="Times New Roman"/>
      <w:szCs w:val="24"/>
      <w:lang w:eastAsia="cs-CZ"/>
    </w:rPr>
  </w:style>
  <w:style w:type="character" w:customStyle="1" w:styleId="normaltextrun">
    <w:name w:val="normaltextrun"/>
    <w:basedOn w:val="Standardnpsmoodstavce"/>
    <w:rsid w:val="003C2CD8"/>
  </w:style>
  <w:style w:type="character" w:customStyle="1" w:styleId="eop">
    <w:name w:val="eop"/>
    <w:basedOn w:val="Standardnpsmoodstavce"/>
    <w:rsid w:val="003C2CD8"/>
  </w:style>
  <w:style w:type="character" w:customStyle="1" w:styleId="spellingerror">
    <w:name w:val="spellingerror"/>
    <w:basedOn w:val="Standardnpsmoodstavce"/>
    <w:rsid w:val="001E03E7"/>
  </w:style>
  <w:style w:type="character" w:customStyle="1" w:styleId="Nevyeenzmnka2">
    <w:name w:val="Nevyřešená zmínka2"/>
    <w:basedOn w:val="Standardnpsmoodstavce"/>
    <w:uiPriority w:val="99"/>
    <w:semiHidden/>
    <w:unhideWhenUsed/>
    <w:rsid w:val="00D82550"/>
    <w:rPr>
      <w:color w:val="605E5C"/>
      <w:shd w:val="clear" w:color="auto" w:fill="E1DFDD"/>
    </w:rPr>
  </w:style>
  <w:style w:type="paragraph" w:styleId="Odstavecseseznamem">
    <w:name w:val="List Paragraph"/>
    <w:basedOn w:val="Normln"/>
    <w:uiPriority w:val="34"/>
    <w:qFormat/>
    <w:rsid w:val="00703CB5"/>
    <w:pPr>
      <w:ind w:left="720"/>
      <w:contextualSpacing/>
    </w:pPr>
  </w:style>
  <w:style w:type="character" w:styleId="Odkaznakoment">
    <w:name w:val="annotation reference"/>
    <w:basedOn w:val="Standardnpsmoodstavce"/>
    <w:uiPriority w:val="99"/>
    <w:semiHidden/>
    <w:unhideWhenUsed/>
    <w:rsid w:val="00147899"/>
    <w:rPr>
      <w:sz w:val="16"/>
      <w:szCs w:val="16"/>
    </w:rPr>
  </w:style>
  <w:style w:type="paragraph" w:styleId="Textkomente">
    <w:name w:val="annotation text"/>
    <w:basedOn w:val="Normln"/>
    <w:link w:val="TextkomenteChar"/>
    <w:uiPriority w:val="99"/>
    <w:semiHidden/>
    <w:unhideWhenUsed/>
    <w:rsid w:val="00147899"/>
    <w:pPr>
      <w:spacing w:line="240" w:lineRule="auto"/>
    </w:pPr>
    <w:rPr>
      <w:sz w:val="20"/>
      <w:szCs w:val="20"/>
    </w:rPr>
  </w:style>
  <w:style w:type="character" w:customStyle="1" w:styleId="TextkomenteChar">
    <w:name w:val="Text komentáře Char"/>
    <w:basedOn w:val="Standardnpsmoodstavce"/>
    <w:link w:val="Textkomente"/>
    <w:uiPriority w:val="99"/>
    <w:semiHidden/>
    <w:rsid w:val="00147899"/>
    <w:rPr>
      <w:sz w:val="20"/>
      <w:szCs w:val="20"/>
    </w:rPr>
  </w:style>
  <w:style w:type="paragraph" w:styleId="Pedmtkomente">
    <w:name w:val="annotation subject"/>
    <w:basedOn w:val="Textkomente"/>
    <w:next w:val="Textkomente"/>
    <w:link w:val="PedmtkomenteChar"/>
    <w:uiPriority w:val="99"/>
    <w:semiHidden/>
    <w:unhideWhenUsed/>
    <w:rsid w:val="00147899"/>
    <w:rPr>
      <w:b/>
      <w:bCs/>
    </w:rPr>
  </w:style>
  <w:style w:type="character" w:customStyle="1" w:styleId="PedmtkomenteChar">
    <w:name w:val="Předmět komentáře Char"/>
    <w:basedOn w:val="TextkomenteChar"/>
    <w:link w:val="Pedmtkomente"/>
    <w:uiPriority w:val="99"/>
    <w:semiHidden/>
    <w:rsid w:val="00147899"/>
    <w:rPr>
      <w:b/>
      <w:bCs/>
      <w:sz w:val="20"/>
      <w:szCs w:val="20"/>
    </w:rPr>
  </w:style>
  <w:style w:type="paragraph" w:styleId="Textbubliny">
    <w:name w:val="Balloon Text"/>
    <w:basedOn w:val="Normln"/>
    <w:link w:val="TextbublinyChar"/>
    <w:uiPriority w:val="99"/>
    <w:semiHidden/>
    <w:unhideWhenUsed/>
    <w:rsid w:val="00147899"/>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14789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564658">
      <w:bodyDiv w:val="1"/>
      <w:marLeft w:val="0"/>
      <w:marRight w:val="0"/>
      <w:marTop w:val="0"/>
      <w:marBottom w:val="0"/>
      <w:divBdr>
        <w:top w:val="none" w:sz="0" w:space="0" w:color="auto"/>
        <w:left w:val="none" w:sz="0" w:space="0" w:color="auto"/>
        <w:bottom w:val="none" w:sz="0" w:space="0" w:color="auto"/>
        <w:right w:val="none" w:sz="0" w:space="0" w:color="auto"/>
      </w:divBdr>
      <w:divsChild>
        <w:div w:id="1443958168">
          <w:marLeft w:val="0"/>
          <w:marRight w:val="0"/>
          <w:marTop w:val="0"/>
          <w:marBottom w:val="0"/>
          <w:divBdr>
            <w:top w:val="none" w:sz="0" w:space="0" w:color="auto"/>
            <w:left w:val="none" w:sz="0" w:space="0" w:color="auto"/>
            <w:bottom w:val="none" w:sz="0" w:space="0" w:color="auto"/>
            <w:right w:val="none" w:sz="0" w:space="0" w:color="auto"/>
          </w:divBdr>
        </w:div>
        <w:div w:id="271128253">
          <w:marLeft w:val="0"/>
          <w:marRight w:val="0"/>
          <w:marTop w:val="0"/>
          <w:marBottom w:val="0"/>
          <w:divBdr>
            <w:top w:val="none" w:sz="0" w:space="0" w:color="auto"/>
            <w:left w:val="none" w:sz="0" w:space="0" w:color="auto"/>
            <w:bottom w:val="none" w:sz="0" w:space="0" w:color="auto"/>
            <w:right w:val="none" w:sz="0" w:space="0" w:color="auto"/>
          </w:divBdr>
        </w:div>
        <w:div w:id="1911883860">
          <w:marLeft w:val="0"/>
          <w:marRight w:val="0"/>
          <w:marTop w:val="0"/>
          <w:marBottom w:val="0"/>
          <w:divBdr>
            <w:top w:val="none" w:sz="0" w:space="0" w:color="auto"/>
            <w:left w:val="none" w:sz="0" w:space="0" w:color="auto"/>
            <w:bottom w:val="none" w:sz="0" w:space="0" w:color="auto"/>
            <w:right w:val="none" w:sz="0" w:space="0" w:color="auto"/>
          </w:divBdr>
        </w:div>
        <w:div w:id="277369429">
          <w:marLeft w:val="0"/>
          <w:marRight w:val="0"/>
          <w:marTop w:val="0"/>
          <w:marBottom w:val="0"/>
          <w:divBdr>
            <w:top w:val="none" w:sz="0" w:space="0" w:color="auto"/>
            <w:left w:val="none" w:sz="0" w:space="0" w:color="auto"/>
            <w:bottom w:val="none" w:sz="0" w:space="0" w:color="auto"/>
            <w:right w:val="none" w:sz="0" w:space="0" w:color="auto"/>
          </w:divBdr>
        </w:div>
        <w:div w:id="617952685">
          <w:marLeft w:val="0"/>
          <w:marRight w:val="0"/>
          <w:marTop w:val="0"/>
          <w:marBottom w:val="0"/>
          <w:divBdr>
            <w:top w:val="none" w:sz="0" w:space="0" w:color="auto"/>
            <w:left w:val="none" w:sz="0" w:space="0" w:color="auto"/>
            <w:bottom w:val="none" w:sz="0" w:space="0" w:color="auto"/>
            <w:right w:val="none" w:sz="0" w:space="0" w:color="auto"/>
          </w:divBdr>
        </w:div>
        <w:div w:id="1366177118">
          <w:marLeft w:val="0"/>
          <w:marRight w:val="0"/>
          <w:marTop w:val="0"/>
          <w:marBottom w:val="0"/>
          <w:divBdr>
            <w:top w:val="none" w:sz="0" w:space="0" w:color="auto"/>
            <w:left w:val="none" w:sz="0" w:space="0" w:color="auto"/>
            <w:bottom w:val="none" w:sz="0" w:space="0" w:color="auto"/>
            <w:right w:val="none" w:sz="0" w:space="0" w:color="auto"/>
          </w:divBdr>
        </w:div>
        <w:div w:id="1799107900">
          <w:marLeft w:val="0"/>
          <w:marRight w:val="0"/>
          <w:marTop w:val="0"/>
          <w:marBottom w:val="0"/>
          <w:divBdr>
            <w:top w:val="none" w:sz="0" w:space="0" w:color="auto"/>
            <w:left w:val="none" w:sz="0" w:space="0" w:color="auto"/>
            <w:bottom w:val="none" w:sz="0" w:space="0" w:color="auto"/>
            <w:right w:val="none" w:sz="0" w:space="0" w:color="auto"/>
          </w:divBdr>
        </w:div>
        <w:div w:id="1539969369">
          <w:marLeft w:val="0"/>
          <w:marRight w:val="0"/>
          <w:marTop w:val="0"/>
          <w:marBottom w:val="0"/>
          <w:divBdr>
            <w:top w:val="none" w:sz="0" w:space="0" w:color="auto"/>
            <w:left w:val="none" w:sz="0" w:space="0" w:color="auto"/>
            <w:bottom w:val="none" w:sz="0" w:space="0" w:color="auto"/>
            <w:right w:val="none" w:sz="0" w:space="0" w:color="auto"/>
          </w:divBdr>
        </w:div>
        <w:div w:id="360017090">
          <w:marLeft w:val="0"/>
          <w:marRight w:val="0"/>
          <w:marTop w:val="0"/>
          <w:marBottom w:val="0"/>
          <w:divBdr>
            <w:top w:val="none" w:sz="0" w:space="0" w:color="auto"/>
            <w:left w:val="none" w:sz="0" w:space="0" w:color="auto"/>
            <w:bottom w:val="none" w:sz="0" w:space="0" w:color="auto"/>
            <w:right w:val="none" w:sz="0" w:space="0" w:color="auto"/>
          </w:divBdr>
        </w:div>
        <w:div w:id="1740402859">
          <w:marLeft w:val="0"/>
          <w:marRight w:val="0"/>
          <w:marTop w:val="0"/>
          <w:marBottom w:val="0"/>
          <w:divBdr>
            <w:top w:val="none" w:sz="0" w:space="0" w:color="auto"/>
            <w:left w:val="none" w:sz="0" w:space="0" w:color="auto"/>
            <w:bottom w:val="none" w:sz="0" w:space="0" w:color="auto"/>
            <w:right w:val="none" w:sz="0" w:space="0" w:color="auto"/>
          </w:divBdr>
        </w:div>
        <w:div w:id="1824469111">
          <w:marLeft w:val="0"/>
          <w:marRight w:val="0"/>
          <w:marTop w:val="0"/>
          <w:marBottom w:val="0"/>
          <w:divBdr>
            <w:top w:val="none" w:sz="0" w:space="0" w:color="auto"/>
            <w:left w:val="none" w:sz="0" w:space="0" w:color="auto"/>
            <w:bottom w:val="none" w:sz="0" w:space="0" w:color="auto"/>
            <w:right w:val="none" w:sz="0" w:space="0" w:color="auto"/>
          </w:divBdr>
        </w:div>
        <w:div w:id="1326780301">
          <w:marLeft w:val="0"/>
          <w:marRight w:val="0"/>
          <w:marTop w:val="0"/>
          <w:marBottom w:val="0"/>
          <w:divBdr>
            <w:top w:val="none" w:sz="0" w:space="0" w:color="auto"/>
            <w:left w:val="none" w:sz="0" w:space="0" w:color="auto"/>
            <w:bottom w:val="none" w:sz="0" w:space="0" w:color="auto"/>
            <w:right w:val="none" w:sz="0" w:space="0" w:color="auto"/>
          </w:divBdr>
        </w:div>
        <w:div w:id="417484451">
          <w:marLeft w:val="0"/>
          <w:marRight w:val="0"/>
          <w:marTop w:val="0"/>
          <w:marBottom w:val="0"/>
          <w:divBdr>
            <w:top w:val="none" w:sz="0" w:space="0" w:color="auto"/>
            <w:left w:val="none" w:sz="0" w:space="0" w:color="auto"/>
            <w:bottom w:val="none" w:sz="0" w:space="0" w:color="auto"/>
            <w:right w:val="none" w:sz="0" w:space="0" w:color="auto"/>
          </w:divBdr>
        </w:div>
        <w:div w:id="1543857316">
          <w:marLeft w:val="0"/>
          <w:marRight w:val="0"/>
          <w:marTop w:val="0"/>
          <w:marBottom w:val="0"/>
          <w:divBdr>
            <w:top w:val="none" w:sz="0" w:space="0" w:color="auto"/>
            <w:left w:val="none" w:sz="0" w:space="0" w:color="auto"/>
            <w:bottom w:val="none" w:sz="0" w:space="0" w:color="auto"/>
            <w:right w:val="none" w:sz="0" w:space="0" w:color="auto"/>
          </w:divBdr>
        </w:div>
        <w:div w:id="507865519">
          <w:marLeft w:val="0"/>
          <w:marRight w:val="0"/>
          <w:marTop w:val="0"/>
          <w:marBottom w:val="0"/>
          <w:divBdr>
            <w:top w:val="none" w:sz="0" w:space="0" w:color="auto"/>
            <w:left w:val="none" w:sz="0" w:space="0" w:color="auto"/>
            <w:bottom w:val="none" w:sz="0" w:space="0" w:color="auto"/>
            <w:right w:val="none" w:sz="0" w:space="0" w:color="auto"/>
          </w:divBdr>
        </w:div>
      </w:divsChild>
    </w:div>
    <w:div w:id="386808653">
      <w:bodyDiv w:val="1"/>
      <w:marLeft w:val="0"/>
      <w:marRight w:val="0"/>
      <w:marTop w:val="0"/>
      <w:marBottom w:val="0"/>
      <w:divBdr>
        <w:top w:val="none" w:sz="0" w:space="0" w:color="auto"/>
        <w:left w:val="none" w:sz="0" w:space="0" w:color="auto"/>
        <w:bottom w:val="none" w:sz="0" w:space="0" w:color="auto"/>
        <w:right w:val="none" w:sz="0" w:space="0" w:color="auto"/>
      </w:divBdr>
      <w:divsChild>
        <w:div w:id="976226401">
          <w:marLeft w:val="0"/>
          <w:marRight w:val="0"/>
          <w:marTop w:val="0"/>
          <w:marBottom w:val="0"/>
          <w:divBdr>
            <w:top w:val="none" w:sz="0" w:space="0" w:color="auto"/>
            <w:left w:val="none" w:sz="0" w:space="0" w:color="auto"/>
            <w:bottom w:val="none" w:sz="0" w:space="0" w:color="auto"/>
            <w:right w:val="none" w:sz="0" w:space="0" w:color="auto"/>
          </w:divBdr>
        </w:div>
        <w:div w:id="127355833">
          <w:marLeft w:val="0"/>
          <w:marRight w:val="0"/>
          <w:marTop w:val="0"/>
          <w:marBottom w:val="0"/>
          <w:divBdr>
            <w:top w:val="none" w:sz="0" w:space="0" w:color="auto"/>
            <w:left w:val="none" w:sz="0" w:space="0" w:color="auto"/>
            <w:bottom w:val="none" w:sz="0" w:space="0" w:color="auto"/>
            <w:right w:val="none" w:sz="0" w:space="0" w:color="auto"/>
          </w:divBdr>
        </w:div>
        <w:div w:id="174151910">
          <w:marLeft w:val="0"/>
          <w:marRight w:val="0"/>
          <w:marTop w:val="0"/>
          <w:marBottom w:val="0"/>
          <w:divBdr>
            <w:top w:val="none" w:sz="0" w:space="0" w:color="auto"/>
            <w:left w:val="none" w:sz="0" w:space="0" w:color="auto"/>
            <w:bottom w:val="none" w:sz="0" w:space="0" w:color="auto"/>
            <w:right w:val="none" w:sz="0" w:space="0" w:color="auto"/>
          </w:divBdr>
        </w:div>
        <w:div w:id="2140611981">
          <w:marLeft w:val="0"/>
          <w:marRight w:val="0"/>
          <w:marTop w:val="0"/>
          <w:marBottom w:val="0"/>
          <w:divBdr>
            <w:top w:val="none" w:sz="0" w:space="0" w:color="auto"/>
            <w:left w:val="none" w:sz="0" w:space="0" w:color="auto"/>
            <w:bottom w:val="none" w:sz="0" w:space="0" w:color="auto"/>
            <w:right w:val="none" w:sz="0" w:space="0" w:color="auto"/>
          </w:divBdr>
        </w:div>
        <w:div w:id="914820819">
          <w:marLeft w:val="0"/>
          <w:marRight w:val="0"/>
          <w:marTop w:val="0"/>
          <w:marBottom w:val="0"/>
          <w:divBdr>
            <w:top w:val="none" w:sz="0" w:space="0" w:color="auto"/>
            <w:left w:val="none" w:sz="0" w:space="0" w:color="auto"/>
            <w:bottom w:val="none" w:sz="0" w:space="0" w:color="auto"/>
            <w:right w:val="none" w:sz="0" w:space="0" w:color="auto"/>
          </w:divBdr>
        </w:div>
        <w:div w:id="1032998411">
          <w:marLeft w:val="0"/>
          <w:marRight w:val="0"/>
          <w:marTop w:val="0"/>
          <w:marBottom w:val="0"/>
          <w:divBdr>
            <w:top w:val="none" w:sz="0" w:space="0" w:color="auto"/>
            <w:left w:val="none" w:sz="0" w:space="0" w:color="auto"/>
            <w:bottom w:val="none" w:sz="0" w:space="0" w:color="auto"/>
            <w:right w:val="none" w:sz="0" w:space="0" w:color="auto"/>
          </w:divBdr>
        </w:div>
        <w:div w:id="766730084">
          <w:marLeft w:val="0"/>
          <w:marRight w:val="0"/>
          <w:marTop w:val="0"/>
          <w:marBottom w:val="0"/>
          <w:divBdr>
            <w:top w:val="none" w:sz="0" w:space="0" w:color="auto"/>
            <w:left w:val="none" w:sz="0" w:space="0" w:color="auto"/>
            <w:bottom w:val="none" w:sz="0" w:space="0" w:color="auto"/>
            <w:right w:val="none" w:sz="0" w:space="0" w:color="auto"/>
          </w:divBdr>
        </w:div>
        <w:div w:id="424621169">
          <w:marLeft w:val="0"/>
          <w:marRight w:val="0"/>
          <w:marTop w:val="0"/>
          <w:marBottom w:val="0"/>
          <w:divBdr>
            <w:top w:val="none" w:sz="0" w:space="0" w:color="auto"/>
            <w:left w:val="none" w:sz="0" w:space="0" w:color="auto"/>
            <w:bottom w:val="none" w:sz="0" w:space="0" w:color="auto"/>
            <w:right w:val="none" w:sz="0" w:space="0" w:color="auto"/>
          </w:divBdr>
        </w:div>
        <w:div w:id="1673333393">
          <w:marLeft w:val="0"/>
          <w:marRight w:val="0"/>
          <w:marTop w:val="0"/>
          <w:marBottom w:val="0"/>
          <w:divBdr>
            <w:top w:val="none" w:sz="0" w:space="0" w:color="auto"/>
            <w:left w:val="none" w:sz="0" w:space="0" w:color="auto"/>
            <w:bottom w:val="none" w:sz="0" w:space="0" w:color="auto"/>
            <w:right w:val="none" w:sz="0" w:space="0" w:color="auto"/>
          </w:divBdr>
        </w:div>
        <w:div w:id="1992713384">
          <w:marLeft w:val="0"/>
          <w:marRight w:val="0"/>
          <w:marTop w:val="0"/>
          <w:marBottom w:val="0"/>
          <w:divBdr>
            <w:top w:val="none" w:sz="0" w:space="0" w:color="auto"/>
            <w:left w:val="none" w:sz="0" w:space="0" w:color="auto"/>
            <w:bottom w:val="none" w:sz="0" w:space="0" w:color="auto"/>
            <w:right w:val="none" w:sz="0" w:space="0" w:color="auto"/>
          </w:divBdr>
        </w:div>
        <w:div w:id="883558756">
          <w:marLeft w:val="0"/>
          <w:marRight w:val="0"/>
          <w:marTop w:val="0"/>
          <w:marBottom w:val="0"/>
          <w:divBdr>
            <w:top w:val="none" w:sz="0" w:space="0" w:color="auto"/>
            <w:left w:val="none" w:sz="0" w:space="0" w:color="auto"/>
            <w:bottom w:val="none" w:sz="0" w:space="0" w:color="auto"/>
            <w:right w:val="none" w:sz="0" w:space="0" w:color="auto"/>
          </w:divBdr>
        </w:div>
        <w:div w:id="1342782381">
          <w:marLeft w:val="0"/>
          <w:marRight w:val="0"/>
          <w:marTop w:val="0"/>
          <w:marBottom w:val="0"/>
          <w:divBdr>
            <w:top w:val="none" w:sz="0" w:space="0" w:color="auto"/>
            <w:left w:val="none" w:sz="0" w:space="0" w:color="auto"/>
            <w:bottom w:val="none" w:sz="0" w:space="0" w:color="auto"/>
            <w:right w:val="none" w:sz="0" w:space="0" w:color="auto"/>
          </w:divBdr>
        </w:div>
        <w:div w:id="1684282107">
          <w:marLeft w:val="0"/>
          <w:marRight w:val="0"/>
          <w:marTop w:val="0"/>
          <w:marBottom w:val="0"/>
          <w:divBdr>
            <w:top w:val="none" w:sz="0" w:space="0" w:color="auto"/>
            <w:left w:val="none" w:sz="0" w:space="0" w:color="auto"/>
            <w:bottom w:val="none" w:sz="0" w:space="0" w:color="auto"/>
            <w:right w:val="none" w:sz="0" w:space="0" w:color="auto"/>
          </w:divBdr>
        </w:div>
        <w:div w:id="217593658">
          <w:marLeft w:val="0"/>
          <w:marRight w:val="0"/>
          <w:marTop w:val="0"/>
          <w:marBottom w:val="0"/>
          <w:divBdr>
            <w:top w:val="none" w:sz="0" w:space="0" w:color="auto"/>
            <w:left w:val="none" w:sz="0" w:space="0" w:color="auto"/>
            <w:bottom w:val="none" w:sz="0" w:space="0" w:color="auto"/>
            <w:right w:val="none" w:sz="0" w:space="0" w:color="auto"/>
          </w:divBdr>
        </w:div>
        <w:div w:id="888342080">
          <w:marLeft w:val="0"/>
          <w:marRight w:val="0"/>
          <w:marTop w:val="0"/>
          <w:marBottom w:val="0"/>
          <w:divBdr>
            <w:top w:val="none" w:sz="0" w:space="0" w:color="auto"/>
            <w:left w:val="none" w:sz="0" w:space="0" w:color="auto"/>
            <w:bottom w:val="none" w:sz="0" w:space="0" w:color="auto"/>
            <w:right w:val="none" w:sz="0" w:space="0" w:color="auto"/>
          </w:divBdr>
        </w:div>
        <w:div w:id="1063408147">
          <w:marLeft w:val="0"/>
          <w:marRight w:val="0"/>
          <w:marTop w:val="0"/>
          <w:marBottom w:val="0"/>
          <w:divBdr>
            <w:top w:val="none" w:sz="0" w:space="0" w:color="auto"/>
            <w:left w:val="none" w:sz="0" w:space="0" w:color="auto"/>
            <w:bottom w:val="none" w:sz="0" w:space="0" w:color="auto"/>
            <w:right w:val="none" w:sz="0" w:space="0" w:color="auto"/>
          </w:divBdr>
        </w:div>
        <w:div w:id="1159539298">
          <w:marLeft w:val="0"/>
          <w:marRight w:val="0"/>
          <w:marTop w:val="0"/>
          <w:marBottom w:val="0"/>
          <w:divBdr>
            <w:top w:val="none" w:sz="0" w:space="0" w:color="auto"/>
            <w:left w:val="none" w:sz="0" w:space="0" w:color="auto"/>
            <w:bottom w:val="none" w:sz="0" w:space="0" w:color="auto"/>
            <w:right w:val="none" w:sz="0" w:space="0" w:color="auto"/>
          </w:divBdr>
        </w:div>
        <w:div w:id="317148067">
          <w:marLeft w:val="0"/>
          <w:marRight w:val="0"/>
          <w:marTop w:val="0"/>
          <w:marBottom w:val="0"/>
          <w:divBdr>
            <w:top w:val="none" w:sz="0" w:space="0" w:color="auto"/>
            <w:left w:val="none" w:sz="0" w:space="0" w:color="auto"/>
            <w:bottom w:val="none" w:sz="0" w:space="0" w:color="auto"/>
            <w:right w:val="none" w:sz="0" w:space="0" w:color="auto"/>
          </w:divBdr>
        </w:div>
        <w:div w:id="1440373492">
          <w:marLeft w:val="0"/>
          <w:marRight w:val="0"/>
          <w:marTop w:val="0"/>
          <w:marBottom w:val="0"/>
          <w:divBdr>
            <w:top w:val="none" w:sz="0" w:space="0" w:color="auto"/>
            <w:left w:val="none" w:sz="0" w:space="0" w:color="auto"/>
            <w:bottom w:val="none" w:sz="0" w:space="0" w:color="auto"/>
            <w:right w:val="none" w:sz="0" w:space="0" w:color="auto"/>
          </w:divBdr>
        </w:div>
        <w:div w:id="1520386666">
          <w:marLeft w:val="0"/>
          <w:marRight w:val="0"/>
          <w:marTop w:val="0"/>
          <w:marBottom w:val="0"/>
          <w:divBdr>
            <w:top w:val="none" w:sz="0" w:space="0" w:color="auto"/>
            <w:left w:val="none" w:sz="0" w:space="0" w:color="auto"/>
            <w:bottom w:val="none" w:sz="0" w:space="0" w:color="auto"/>
            <w:right w:val="none" w:sz="0" w:space="0" w:color="auto"/>
          </w:divBdr>
        </w:div>
        <w:div w:id="1995139622">
          <w:marLeft w:val="0"/>
          <w:marRight w:val="0"/>
          <w:marTop w:val="0"/>
          <w:marBottom w:val="0"/>
          <w:divBdr>
            <w:top w:val="none" w:sz="0" w:space="0" w:color="auto"/>
            <w:left w:val="none" w:sz="0" w:space="0" w:color="auto"/>
            <w:bottom w:val="none" w:sz="0" w:space="0" w:color="auto"/>
            <w:right w:val="none" w:sz="0" w:space="0" w:color="auto"/>
          </w:divBdr>
        </w:div>
        <w:div w:id="1373729619">
          <w:marLeft w:val="0"/>
          <w:marRight w:val="0"/>
          <w:marTop w:val="0"/>
          <w:marBottom w:val="0"/>
          <w:divBdr>
            <w:top w:val="none" w:sz="0" w:space="0" w:color="auto"/>
            <w:left w:val="none" w:sz="0" w:space="0" w:color="auto"/>
            <w:bottom w:val="none" w:sz="0" w:space="0" w:color="auto"/>
            <w:right w:val="none" w:sz="0" w:space="0" w:color="auto"/>
          </w:divBdr>
        </w:div>
        <w:div w:id="1941447147">
          <w:marLeft w:val="0"/>
          <w:marRight w:val="0"/>
          <w:marTop w:val="0"/>
          <w:marBottom w:val="0"/>
          <w:divBdr>
            <w:top w:val="none" w:sz="0" w:space="0" w:color="auto"/>
            <w:left w:val="none" w:sz="0" w:space="0" w:color="auto"/>
            <w:bottom w:val="none" w:sz="0" w:space="0" w:color="auto"/>
            <w:right w:val="none" w:sz="0" w:space="0" w:color="auto"/>
          </w:divBdr>
        </w:div>
        <w:div w:id="1202281369">
          <w:marLeft w:val="0"/>
          <w:marRight w:val="0"/>
          <w:marTop w:val="0"/>
          <w:marBottom w:val="0"/>
          <w:divBdr>
            <w:top w:val="none" w:sz="0" w:space="0" w:color="auto"/>
            <w:left w:val="none" w:sz="0" w:space="0" w:color="auto"/>
            <w:bottom w:val="none" w:sz="0" w:space="0" w:color="auto"/>
            <w:right w:val="none" w:sz="0" w:space="0" w:color="auto"/>
          </w:divBdr>
        </w:div>
        <w:div w:id="318652822">
          <w:marLeft w:val="0"/>
          <w:marRight w:val="0"/>
          <w:marTop w:val="0"/>
          <w:marBottom w:val="0"/>
          <w:divBdr>
            <w:top w:val="none" w:sz="0" w:space="0" w:color="auto"/>
            <w:left w:val="none" w:sz="0" w:space="0" w:color="auto"/>
            <w:bottom w:val="none" w:sz="0" w:space="0" w:color="auto"/>
            <w:right w:val="none" w:sz="0" w:space="0" w:color="auto"/>
          </w:divBdr>
        </w:div>
        <w:div w:id="554245254">
          <w:marLeft w:val="0"/>
          <w:marRight w:val="0"/>
          <w:marTop w:val="0"/>
          <w:marBottom w:val="0"/>
          <w:divBdr>
            <w:top w:val="none" w:sz="0" w:space="0" w:color="auto"/>
            <w:left w:val="none" w:sz="0" w:space="0" w:color="auto"/>
            <w:bottom w:val="none" w:sz="0" w:space="0" w:color="auto"/>
            <w:right w:val="none" w:sz="0" w:space="0" w:color="auto"/>
          </w:divBdr>
        </w:div>
        <w:div w:id="1107887797">
          <w:marLeft w:val="0"/>
          <w:marRight w:val="0"/>
          <w:marTop w:val="0"/>
          <w:marBottom w:val="0"/>
          <w:divBdr>
            <w:top w:val="none" w:sz="0" w:space="0" w:color="auto"/>
            <w:left w:val="none" w:sz="0" w:space="0" w:color="auto"/>
            <w:bottom w:val="none" w:sz="0" w:space="0" w:color="auto"/>
            <w:right w:val="none" w:sz="0" w:space="0" w:color="auto"/>
          </w:divBdr>
        </w:div>
        <w:div w:id="1509173175">
          <w:marLeft w:val="0"/>
          <w:marRight w:val="0"/>
          <w:marTop w:val="0"/>
          <w:marBottom w:val="0"/>
          <w:divBdr>
            <w:top w:val="none" w:sz="0" w:space="0" w:color="auto"/>
            <w:left w:val="none" w:sz="0" w:space="0" w:color="auto"/>
            <w:bottom w:val="none" w:sz="0" w:space="0" w:color="auto"/>
            <w:right w:val="none" w:sz="0" w:space="0" w:color="auto"/>
          </w:divBdr>
        </w:div>
        <w:div w:id="423887995">
          <w:marLeft w:val="0"/>
          <w:marRight w:val="0"/>
          <w:marTop w:val="0"/>
          <w:marBottom w:val="0"/>
          <w:divBdr>
            <w:top w:val="none" w:sz="0" w:space="0" w:color="auto"/>
            <w:left w:val="none" w:sz="0" w:space="0" w:color="auto"/>
            <w:bottom w:val="none" w:sz="0" w:space="0" w:color="auto"/>
            <w:right w:val="none" w:sz="0" w:space="0" w:color="auto"/>
          </w:divBdr>
        </w:div>
        <w:div w:id="1944149011">
          <w:marLeft w:val="0"/>
          <w:marRight w:val="0"/>
          <w:marTop w:val="0"/>
          <w:marBottom w:val="0"/>
          <w:divBdr>
            <w:top w:val="none" w:sz="0" w:space="0" w:color="auto"/>
            <w:left w:val="none" w:sz="0" w:space="0" w:color="auto"/>
            <w:bottom w:val="none" w:sz="0" w:space="0" w:color="auto"/>
            <w:right w:val="none" w:sz="0" w:space="0" w:color="auto"/>
          </w:divBdr>
        </w:div>
        <w:div w:id="1652756115">
          <w:marLeft w:val="0"/>
          <w:marRight w:val="0"/>
          <w:marTop w:val="0"/>
          <w:marBottom w:val="0"/>
          <w:divBdr>
            <w:top w:val="none" w:sz="0" w:space="0" w:color="auto"/>
            <w:left w:val="none" w:sz="0" w:space="0" w:color="auto"/>
            <w:bottom w:val="none" w:sz="0" w:space="0" w:color="auto"/>
            <w:right w:val="none" w:sz="0" w:space="0" w:color="auto"/>
          </w:divBdr>
        </w:div>
        <w:div w:id="991759474">
          <w:marLeft w:val="0"/>
          <w:marRight w:val="0"/>
          <w:marTop w:val="0"/>
          <w:marBottom w:val="0"/>
          <w:divBdr>
            <w:top w:val="none" w:sz="0" w:space="0" w:color="auto"/>
            <w:left w:val="none" w:sz="0" w:space="0" w:color="auto"/>
            <w:bottom w:val="none" w:sz="0" w:space="0" w:color="auto"/>
            <w:right w:val="none" w:sz="0" w:space="0" w:color="auto"/>
          </w:divBdr>
        </w:div>
        <w:div w:id="2084179927">
          <w:marLeft w:val="0"/>
          <w:marRight w:val="0"/>
          <w:marTop w:val="0"/>
          <w:marBottom w:val="0"/>
          <w:divBdr>
            <w:top w:val="none" w:sz="0" w:space="0" w:color="auto"/>
            <w:left w:val="none" w:sz="0" w:space="0" w:color="auto"/>
            <w:bottom w:val="none" w:sz="0" w:space="0" w:color="auto"/>
            <w:right w:val="none" w:sz="0" w:space="0" w:color="auto"/>
          </w:divBdr>
        </w:div>
        <w:div w:id="1221096993">
          <w:marLeft w:val="0"/>
          <w:marRight w:val="0"/>
          <w:marTop w:val="0"/>
          <w:marBottom w:val="0"/>
          <w:divBdr>
            <w:top w:val="none" w:sz="0" w:space="0" w:color="auto"/>
            <w:left w:val="none" w:sz="0" w:space="0" w:color="auto"/>
            <w:bottom w:val="none" w:sz="0" w:space="0" w:color="auto"/>
            <w:right w:val="none" w:sz="0" w:space="0" w:color="auto"/>
          </w:divBdr>
        </w:div>
        <w:div w:id="44453840">
          <w:marLeft w:val="0"/>
          <w:marRight w:val="0"/>
          <w:marTop w:val="0"/>
          <w:marBottom w:val="0"/>
          <w:divBdr>
            <w:top w:val="none" w:sz="0" w:space="0" w:color="auto"/>
            <w:left w:val="none" w:sz="0" w:space="0" w:color="auto"/>
            <w:bottom w:val="none" w:sz="0" w:space="0" w:color="auto"/>
            <w:right w:val="none" w:sz="0" w:space="0" w:color="auto"/>
          </w:divBdr>
        </w:div>
        <w:div w:id="1883981383">
          <w:marLeft w:val="0"/>
          <w:marRight w:val="0"/>
          <w:marTop w:val="0"/>
          <w:marBottom w:val="0"/>
          <w:divBdr>
            <w:top w:val="none" w:sz="0" w:space="0" w:color="auto"/>
            <w:left w:val="none" w:sz="0" w:space="0" w:color="auto"/>
            <w:bottom w:val="none" w:sz="0" w:space="0" w:color="auto"/>
            <w:right w:val="none" w:sz="0" w:space="0" w:color="auto"/>
          </w:divBdr>
        </w:div>
        <w:div w:id="1083071374">
          <w:marLeft w:val="0"/>
          <w:marRight w:val="0"/>
          <w:marTop w:val="0"/>
          <w:marBottom w:val="0"/>
          <w:divBdr>
            <w:top w:val="none" w:sz="0" w:space="0" w:color="auto"/>
            <w:left w:val="none" w:sz="0" w:space="0" w:color="auto"/>
            <w:bottom w:val="none" w:sz="0" w:space="0" w:color="auto"/>
            <w:right w:val="none" w:sz="0" w:space="0" w:color="auto"/>
          </w:divBdr>
        </w:div>
        <w:div w:id="196431956">
          <w:marLeft w:val="0"/>
          <w:marRight w:val="0"/>
          <w:marTop w:val="0"/>
          <w:marBottom w:val="0"/>
          <w:divBdr>
            <w:top w:val="none" w:sz="0" w:space="0" w:color="auto"/>
            <w:left w:val="none" w:sz="0" w:space="0" w:color="auto"/>
            <w:bottom w:val="none" w:sz="0" w:space="0" w:color="auto"/>
            <w:right w:val="none" w:sz="0" w:space="0" w:color="auto"/>
          </w:divBdr>
        </w:div>
        <w:div w:id="1136527821">
          <w:marLeft w:val="0"/>
          <w:marRight w:val="0"/>
          <w:marTop w:val="0"/>
          <w:marBottom w:val="0"/>
          <w:divBdr>
            <w:top w:val="none" w:sz="0" w:space="0" w:color="auto"/>
            <w:left w:val="none" w:sz="0" w:space="0" w:color="auto"/>
            <w:bottom w:val="none" w:sz="0" w:space="0" w:color="auto"/>
            <w:right w:val="none" w:sz="0" w:space="0" w:color="auto"/>
          </w:divBdr>
        </w:div>
        <w:div w:id="2141260737">
          <w:marLeft w:val="0"/>
          <w:marRight w:val="0"/>
          <w:marTop w:val="0"/>
          <w:marBottom w:val="0"/>
          <w:divBdr>
            <w:top w:val="none" w:sz="0" w:space="0" w:color="auto"/>
            <w:left w:val="none" w:sz="0" w:space="0" w:color="auto"/>
            <w:bottom w:val="none" w:sz="0" w:space="0" w:color="auto"/>
            <w:right w:val="none" w:sz="0" w:space="0" w:color="auto"/>
          </w:divBdr>
        </w:div>
        <w:div w:id="1991328753">
          <w:marLeft w:val="0"/>
          <w:marRight w:val="0"/>
          <w:marTop w:val="0"/>
          <w:marBottom w:val="0"/>
          <w:divBdr>
            <w:top w:val="none" w:sz="0" w:space="0" w:color="auto"/>
            <w:left w:val="none" w:sz="0" w:space="0" w:color="auto"/>
            <w:bottom w:val="none" w:sz="0" w:space="0" w:color="auto"/>
            <w:right w:val="none" w:sz="0" w:space="0" w:color="auto"/>
          </w:divBdr>
        </w:div>
      </w:divsChild>
    </w:div>
    <w:div w:id="481314254">
      <w:bodyDiv w:val="1"/>
      <w:marLeft w:val="0"/>
      <w:marRight w:val="0"/>
      <w:marTop w:val="0"/>
      <w:marBottom w:val="0"/>
      <w:divBdr>
        <w:top w:val="none" w:sz="0" w:space="0" w:color="auto"/>
        <w:left w:val="none" w:sz="0" w:space="0" w:color="auto"/>
        <w:bottom w:val="none" w:sz="0" w:space="0" w:color="auto"/>
        <w:right w:val="none" w:sz="0" w:space="0" w:color="auto"/>
      </w:divBdr>
    </w:div>
    <w:div w:id="485173184">
      <w:bodyDiv w:val="1"/>
      <w:marLeft w:val="0"/>
      <w:marRight w:val="0"/>
      <w:marTop w:val="0"/>
      <w:marBottom w:val="0"/>
      <w:divBdr>
        <w:top w:val="none" w:sz="0" w:space="0" w:color="auto"/>
        <w:left w:val="none" w:sz="0" w:space="0" w:color="auto"/>
        <w:bottom w:val="none" w:sz="0" w:space="0" w:color="auto"/>
        <w:right w:val="none" w:sz="0" w:space="0" w:color="auto"/>
      </w:divBdr>
      <w:divsChild>
        <w:div w:id="1899396380">
          <w:marLeft w:val="0"/>
          <w:marRight w:val="0"/>
          <w:marTop w:val="0"/>
          <w:marBottom w:val="0"/>
          <w:divBdr>
            <w:top w:val="none" w:sz="0" w:space="0" w:color="auto"/>
            <w:left w:val="none" w:sz="0" w:space="0" w:color="auto"/>
            <w:bottom w:val="none" w:sz="0" w:space="0" w:color="auto"/>
            <w:right w:val="none" w:sz="0" w:space="0" w:color="auto"/>
          </w:divBdr>
        </w:div>
        <w:div w:id="1464035711">
          <w:marLeft w:val="0"/>
          <w:marRight w:val="0"/>
          <w:marTop w:val="0"/>
          <w:marBottom w:val="0"/>
          <w:divBdr>
            <w:top w:val="none" w:sz="0" w:space="0" w:color="auto"/>
            <w:left w:val="none" w:sz="0" w:space="0" w:color="auto"/>
            <w:bottom w:val="none" w:sz="0" w:space="0" w:color="auto"/>
            <w:right w:val="none" w:sz="0" w:space="0" w:color="auto"/>
          </w:divBdr>
        </w:div>
        <w:div w:id="1401171614">
          <w:marLeft w:val="0"/>
          <w:marRight w:val="0"/>
          <w:marTop w:val="0"/>
          <w:marBottom w:val="0"/>
          <w:divBdr>
            <w:top w:val="none" w:sz="0" w:space="0" w:color="auto"/>
            <w:left w:val="none" w:sz="0" w:space="0" w:color="auto"/>
            <w:bottom w:val="none" w:sz="0" w:space="0" w:color="auto"/>
            <w:right w:val="none" w:sz="0" w:space="0" w:color="auto"/>
          </w:divBdr>
        </w:div>
        <w:div w:id="1931042624">
          <w:marLeft w:val="0"/>
          <w:marRight w:val="0"/>
          <w:marTop w:val="0"/>
          <w:marBottom w:val="0"/>
          <w:divBdr>
            <w:top w:val="none" w:sz="0" w:space="0" w:color="auto"/>
            <w:left w:val="none" w:sz="0" w:space="0" w:color="auto"/>
            <w:bottom w:val="none" w:sz="0" w:space="0" w:color="auto"/>
            <w:right w:val="none" w:sz="0" w:space="0" w:color="auto"/>
          </w:divBdr>
        </w:div>
        <w:div w:id="1174493440">
          <w:marLeft w:val="0"/>
          <w:marRight w:val="0"/>
          <w:marTop w:val="0"/>
          <w:marBottom w:val="0"/>
          <w:divBdr>
            <w:top w:val="none" w:sz="0" w:space="0" w:color="auto"/>
            <w:left w:val="none" w:sz="0" w:space="0" w:color="auto"/>
            <w:bottom w:val="none" w:sz="0" w:space="0" w:color="auto"/>
            <w:right w:val="none" w:sz="0" w:space="0" w:color="auto"/>
          </w:divBdr>
        </w:div>
        <w:div w:id="1806460534">
          <w:marLeft w:val="0"/>
          <w:marRight w:val="0"/>
          <w:marTop w:val="0"/>
          <w:marBottom w:val="0"/>
          <w:divBdr>
            <w:top w:val="none" w:sz="0" w:space="0" w:color="auto"/>
            <w:left w:val="none" w:sz="0" w:space="0" w:color="auto"/>
            <w:bottom w:val="none" w:sz="0" w:space="0" w:color="auto"/>
            <w:right w:val="none" w:sz="0" w:space="0" w:color="auto"/>
          </w:divBdr>
        </w:div>
        <w:div w:id="1473249397">
          <w:marLeft w:val="0"/>
          <w:marRight w:val="0"/>
          <w:marTop w:val="0"/>
          <w:marBottom w:val="0"/>
          <w:divBdr>
            <w:top w:val="none" w:sz="0" w:space="0" w:color="auto"/>
            <w:left w:val="none" w:sz="0" w:space="0" w:color="auto"/>
            <w:bottom w:val="none" w:sz="0" w:space="0" w:color="auto"/>
            <w:right w:val="none" w:sz="0" w:space="0" w:color="auto"/>
          </w:divBdr>
        </w:div>
      </w:divsChild>
    </w:div>
    <w:div w:id="660044949">
      <w:bodyDiv w:val="1"/>
      <w:marLeft w:val="0"/>
      <w:marRight w:val="0"/>
      <w:marTop w:val="0"/>
      <w:marBottom w:val="0"/>
      <w:divBdr>
        <w:top w:val="none" w:sz="0" w:space="0" w:color="auto"/>
        <w:left w:val="none" w:sz="0" w:space="0" w:color="auto"/>
        <w:bottom w:val="none" w:sz="0" w:space="0" w:color="auto"/>
        <w:right w:val="none" w:sz="0" w:space="0" w:color="auto"/>
      </w:divBdr>
    </w:div>
    <w:div w:id="683287437">
      <w:bodyDiv w:val="1"/>
      <w:marLeft w:val="0"/>
      <w:marRight w:val="0"/>
      <w:marTop w:val="0"/>
      <w:marBottom w:val="0"/>
      <w:divBdr>
        <w:top w:val="none" w:sz="0" w:space="0" w:color="auto"/>
        <w:left w:val="none" w:sz="0" w:space="0" w:color="auto"/>
        <w:bottom w:val="none" w:sz="0" w:space="0" w:color="auto"/>
        <w:right w:val="none" w:sz="0" w:space="0" w:color="auto"/>
      </w:divBdr>
    </w:div>
    <w:div w:id="715853590">
      <w:bodyDiv w:val="1"/>
      <w:marLeft w:val="0"/>
      <w:marRight w:val="0"/>
      <w:marTop w:val="0"/>
      <w:marBottom w:val="0"/>
      <w:divBdr>
        <w:top w:val="none" w:sz="0" w:space="0" w:color="auto"/>
        <w:left w:val="none" w:sz="0" w:space="0" w:color="auto"/>
        <w:bottom w:val="none" w:sz="0" w:space="0" w:color="auto"/>
        <w:right w:val="none" w:sz="0" w:space="0" w:color="auto"/>
      </w:divBdr>
      <w:divsChild>
        <w:div w:id="1357661201">
          <w:marLeft w:val="0"/>
          <w:marRight w:val="0"/>
          <w:marTop w:val="0"/>
          <w:marBottom w:val="0"/>
          <w:divBdr>
            <w:top w:val="none" w:sz="0" w:space="0" w:color="auto"/>
            <w:left w:val="none" w:sz="0" w:space="0" w:color="auto"/>
            <w:bottom w:val="none" w:sz="0" w:space="0" w:color="auto"/>
            <w:right w:val="none" w:sz="0" w:space="0" w:color="auto"/>
          </w:divBdr>
        </w:div>
        <w:div w:id="1270820196">
          <w:marLeft w:val="0"/>
          <w:marRight w:val="0"/>
          <w:marTop w:val="0"/>
          <w:marBottom w:val="0"/>
          <w:divBdr>
            <w:top w:val="none" w:sz="0" w:space="0" w:color="auto"/>
            <w:left w:val="none" w:sz="0" w:space="0" w:color="auto"/>
            <w:bottom w:val="none" w:sz="0" w:space="0" w:color="auto"/>
            <w:right w:val="none" w:sz="0" w:space="0" w:color="auto"/>
          </w:divBdr>
        </w:div>
        <w:div w:id="1737245926">
          <w:marLeft w:val="0"/>
          <w:marRight w:val="0"/>
          <w:marTop w:val="0"/>
          <w:marBottom w:val="0"/>
          <w:divBdr>
            <w:top w:val="none" w:sz="0" w:space="0" w:color="auto"/>
            <w:left w:val="none" w:sz="0" w:space="0" w:color="auto"/>
            <w:bottom w:val="none" w:sz="0" w:space="0" w:color="auto"/>
            <w:right w:val="none" w:sz="0" w:space="0" w:color="auto"/>
          </w:divBdr>
        </w:div>
        <w:div w:id="1283918579">
          <w:marLeft w:val="0"/>
          <w:marRight w:val="0"/>
          <w:marTop w:val="0"/>
          <w:marBottom w:val="0"/>
          <w:divBdr>
            <w:top w:val="none" w:sz="0" w:space="0" w:color="auto"/>
            <w:left w:val="none" w:sz="0" w:space="0" w:color="auto"/>
            <w:bottom w:val="none" w:sz="0" w:space="0" w:color="auto"/>
            <w:right w:val="none" w:sz="0" w:space="0" w:color="auto"/>
          </w:divBdr>
        </w:div>
        <w:div w:id="505824950">
          <w:marLeft w:val="0"/>
          <w:marRight w:val="0"/>
          <w:marTop w:val="0"/>
          <w:marBottom w:val="0"/>
          <w:divBdr>
            <w:top w:val="none" w:sz="0" w:space="0" w:color="auto"/>
            <w:left w:val="none" w:sz="0" w:space="0" w:color="auto"/>
            <w:bottom w:val="none" w:sz="0" w:space="0" w:color="auto"/>
            <w:right w:val="none" w:sz="0" w:space="0" w:color="auto"/>
          </w:divBdr>
        </w:div>
        <w:div w:id="1607155394">
          <w:marLeft w:val="0"/>
          <w:marRight w:val="0"/>
          <w:marTop w:val="0"/>
          <w:marBottom w:val="0"/>
          <w:divBdr>
            <w:top w:val="none" w:sz="0" w:space="0" w:color="auto"/>
            <w:left w:val="none" w:sz="0" w:space="0" w:color="auto"/>
            <w:bottom w:val="none" w:sz="0" w:space="0" w:color="auto"/>
            <w:right w:val="none" w:sz="0" w:space="0" w:color="auto"/>
          </w:divBdr>
        </w:div>
      </w:divsChild>
    </w:div>
    <w:div w:id="767232436">
      <w:bodyDiv w:val="1"/>
      <w:marLeft w:val="0"/>
      <w:marRight w:val="0"/>
      <w:marTop w:val="0"/>
      <w:marBottom w:val="0"/>
      <w:divBdr>
        <w:top w:val="none" w:sz="0" w:space="0" w:color="auto"/>
        <w:left w:val="none" w:sz="0" w:space="0" w:color="auto"/>
        <w:bottom w:val="none" w:sz="0" w:space="0" w:color="auto"/>
        <w:right w:val="none" w:sz="0" w:space="0" w:color="auto"/>
      </w:divBdr>
      <w:divsChild>
        <w:div w:id="1713186108">
          <w:marLeft w:val="0"/>
          <w:marRight w:val="0"/>
          <w:marTop w:val="0"/>
          <w:marBottom w:val="0"/>
          <w:divBdr>
            <w:top w:val="none" w:sz="0" w:space="0" w:color="auto"/>
            <w:left w:val="none" w:sz="0" w:space="0" w:color="auto"/>
            <w:bottom w:val="none" w:sz="0" w:space="0" w:color="auto"/>
            <w:right w:val="none" w:sz="0" w:space="0" w:color="auto"/>
          </w:divBdr>
        </w:div>
        <w:div w:id="1869174046">
          <w:marLeft w:val="0"/>
          <w:marRight w:val="0"/>
          <w:marTop w:val="0"/>
          <w:marBottom w:val="0"/>
          <w:divBdr>
            <w:top w:val="none" w:sz="0" w:space="0" w:color="auto"/>
            <w:left w:val="none" w:sz="0" w:space="0" w:color="auto"/>
            <w:bottom w:val="none" w:sz="0" w:space="0" w:color="auto"/>
            <w:right w:val="none" w:sz="0" w:space="0" w:color="auto"/>
          </w:divBdr>
        </w:div>
        <w:div w:id="296883570">
          <w:marLeft w:val="0"/>
          <w:marRight w:val="0"/>
          <w:marTop w:val="0"/>
          <w:marBottom w:val="0"/>
          <w:divBdr>
            <w:top w:val="none" w:sz="0" w:space="0" w:color="auto"/>
            <w:left w:val="none" w:sz="0" w:space="0" w:color="auto"/>
            <w:bottom w:val="none" w:sz="0" w:space="0" w:color="auto"/>
            <w:right w:val="none" w:sz="0" w:space="0" w:color="auto"/>
          </w:divBdr>
        </w:div>
        <w:div w:id="1154101000">
          <w:marLeft w:val="0"/>
          <w:marRight w:val="0"/>
          <w:marTop w:val="0"/>
          <w:marBottom w:val="0"/>
          <w:divBdr>
            <w:top w:val="none" w:sz="0" w:space="0" w:color="auto"/>
            <w:left w:val="none" w:sz="0" w:space="0" w:color="auto"/>
            <w:bottom w:val="none" w:sz="0" w:space="0" w:color="auto"/>
            <w:right w:val="none" w:sz="0" w:space="0" w:color="auto"/>
          </w:divBdr>
        </w:div>
        <w:div w:id="1640114639">
          <w:marLeft w:val="0"/>
          <w:marRight w:val="0"/>
          <w:marTop w:val="0"/>
          <w:marBottom w:val="0"/>
          <w:divBdr>
            <w:top w:val="none" w:sz="0" w:space="0" w:color="auto"/>
            <w:left w:val="none" w:sz="0" w:space="0" w:color="auto"/>
            <w:bottom w:val="none" w:sz="0" w:space="0" w:color="auto"/>
            <w:right w:val="none" w:sz="0" w:space="0" w:color="auto"/>
          </w:divBdr>
        </w:div>
        <w:div w:id="1873034870">
          <w:marLeft w:val="0"/>
          <w:marRight w:val="0"/>
          <w:marTop w:val="0"/>
          <w:marBottom w:val="0"/>
          <w:divBdr>
            <w:top w:val="none" w:sz="0" w:space="0" w:color="auto"/>
            <w:left w:val="none" w:sz="0" w:space="0" w:color="auto"/>
            <w:bottom w:val="none" w:sz="0" w:space="0" w:color="auto"/>
            <w:right w:val="none" w:sz="0" w:space="0" w:color="auto"/>
          </w:divBdr>
        </w:div>
        <w:div w:id="1554461616">
          <w:marLeft w:val="0"/>
          <w:marRight w:val="0"/>
          <w:marTop w:val="0"/>
          <w:marBottom w:val="0"/>
          <w:divBdr>
            <w:top w:val="none" w:sz="0" w:space="0" w:color="auto"/>
            <w:left w:val="none" w:sz="0" w:space="0" w:color="auto"/>
            <w:bottom w:val="none" w:sz="0" w:space="0" w:color="auto"/>
            <w:right w:val="none" w:sz="0" w:space="0" w:color="auto"/>
          </w:divBdr>
        </w:div>
        <w:div w:id="136262487">
          <w:marLeft w:val="0"/>
          <w:marRight w:val="0"/>
          <w:marTop w:val="0"/>
          <w:marBottom w:val="0"/>
          <w:divBdr>
            <w:top w:val="none" w:sz="0" w:space="0" w:color="auto"/>
            <w:left w:val="none" w:sz="0" w:space="0" w:color="auto"/>
            <w:bottom w:val="none" w:sz="0" w:space="0" w:color="auto"/>
            <w:right w:val="none" w:sz="0" w:space="0" w:color="auto"/>
          </w:divBdr>
        </w:div>
      </w:divsChild>
    </w:div>
    <w:div w:id="815530819">
      <w:bodyDiv w:val="1"/>
      <w:marLeft w:val="0"/>
      <w:marRight w:val="0"/>
      <w:marTop w:val="0"/>
      <w:marBottom w:val="0"/>
      <w:divBdr>
        <w:top w:val="none" w:sz="0" w:space="0" w:color="auto"/>
        <w:left w:val="none" w:sz="0" w:space="0" w:color="auto"/>
        <w:bottom w:val="none" w:sz="0" w:space="0" w:color="auto"/>
        <w:right w:val="none" w:sz="0" w:space="0" w:color="auto"/>
      </w:divBdr>
      <w:divsChild>
        <w:div w:id="935866278">
          <w:marLeft w:val="0"/>
          <w:marRight w:val="0"/>
          <w:marTop w:val="0"/>
          <w:marBottom w:val="0"/>
          <w:divBdr>
            <w:top w:val="none" w:sz="0" w:space="0" w:color="auto"/>
            <w:left w:val="none" w:sz="0" w:space="0" w:color="auto"/>
            <w:bottom w:val="none" w:sz="0" w:space="0" w:color="auto"/>
            <w:right w:val="none" w:sz="0" w:space="0" w:color="auto"/>
          </w:divBdr>
        </w:div>
        <w:div w:id="151878245">
          <w:marLeft w:val="0"/>
          <w:marRight w:val="0"/>
          <w:marTop w:val="0"/>
          <w:marBottom w:val="0"/>
          <w:divBdr>
            <w:top w:val="none" w:sz="0" w:space="0" w:color="auto"/>
            <w:left w:val="none" w:sz="0" w:space="0" w:color="auto"/>
            <w:bottom w:val="none" w:sz="0" w:space="0" w:color="auto"/>
            <w:right w:val="none" w:sz="0" w:space="0" w:color="auto"/>
          </w:divBdr>
        </w:div>
      </w:divsChild>
    </w:div>
    <w:div w:id="1087386566">
      <w:bodyDiv w:val="1"/>
      <w:marLeft w:val="0"/>
      <w:marRight w:val="0"/>
      <w:marTop w:val="0"/>
      <w:marBottom w:val="0"/>
      <w:divBdr>
        <w:top w:val="none" w:sz="0" w:space="0" w:color="auto"/>
        <w:left w:val="none" w:sz="0" w:space="0" w:color="auto"/>
        <w:bottom w:val="none" w:sz="0" w:space="0" w:color="auto"/>
        <w:right w:val="none" w:sz="0" w:space="0" w:color="auto"/>
      </w:divBdr>
      <w:divsChild>
        <w:div w:id="1761632685">
          <w:marLeft w:val="0"/>
          <w:marRight w:val="0"/>
          <w:marTop w:val="0"/>
          <w:marBottom w:val="0"/>
          <w:divBdr>
            <w:top w:val="none" w:sz="0" w:space="0" w:color="auto"/>
            <w:left w:val="none" w:sz="0" w:space="0" w:color="auto"/>
            <w:bottom w:val="none" w:sz="0" w:space="0" w:color="auto"/>
            <w:right w:val="none" w:sz="0" w:space="0" w:color="auto"/>
          </w:divBdr>
        </w:div>
        <w:div w:id="1599482314">
          <w:marLeft w:val="0"/>
          <w:marRight w:val="0"/>
          <w:marTop w:val="0"/>
          <w:marBottom w:val="0"/>
          <w:divBdr>
            <w:top w:val="none" w:sz="0" w:space="0" w:color="auto"/>
            <w:left w:val="none" w:sz="0" w:space="0" w:color="auto"/>
            <w:bottom w:val="none" w:sz="0" w:space="0" w:color="auto"/>
            <w:right w:val="none" w:sz="0" w:space="0" w:color="auto"/>
          </w:divBdr>
        </w:div>
      </w:divsChild>
    </w:div>
    <w:div w:id="1416048712">
      <w:bodyDiv w:val="1"/>
      <w:marLeft w:val="0"/>
      <w:marRight w:val="0"/>
      <w:marTop w:val="0"/>
      <w:marBottom w:val="0"/>
      <w:divBdr>
        <w:top w:val="none" w:sz="0" w:space="0" w:color="auto"/>
        <w:left w:val="none" w:sz="0" w:space="0" w:color="auto"/>
        <w:bottom w:val="none" w:sz="0" w:space="0" w:color="auto"/>
        <w:right w:val="none" w:sz="0" w:space="0" w:color="auto"/>
      </w:divBdr>
      <w:divsChild>
        <w:div w:id="822041956">
          <w:marLeft w:val="0"/>
          <w:marRight w:val="0"/>
          <w:marTop w:val="0"/>
          <w:marBottom w:val="0"/>
          <w:divBdr>
            <w:top w:val="none" w:sz="0" w:space="0" w:color="auto"/>
            <w:left w:val="none" w:sz="0" w:space="0" w:color="auto"/>
            <w:bottom w:val="none" w:sz="0" w:space="0" w:color="auto"/>
            <w:right w:val="none" w:sz="0" w:space="0" w:color="auto"/>
          </w:divBdr>
        </w:div>
        <w:div w:id="1548878386">
          <w:marLeft w:val="0"/>
          <w:marRight w:val="0"/>
          <w:marTop w:val="0"/>
          <w:marBottom w:val="0"/>
          <w:divBdr>
            <w:top w:val="none" w:sz="0" w:space="0" w:color="auto"/>
            <w:left w:val="none" w:sz="0" w:space="0" w:color="auto"/>
            <w:bottom w:val="none" w:sz="0" w:space="0" w:color="auto"/>
            <w:right w:val="none" w:sz="0" w:space="0" w:color="auto"/>
          </w:divBdr>
        </w:div>
        <w:div w:id="1123503672">
          <w:marLeft w:val="0"/>
          <w:marRight w:val="0"/>
          <w:marTop w:val="0"/>
          <w:marBottom w:val="0"/>
          <w:divBdr>
            <w:top w:val="none" w:sz="0" w:space="0" w:color="auto"/>
            <w:left w:val="none" w:sz="0" w:space="0" w:color="auto"/>
            <w:bottom w:val="none" w:sz="0" w:space="0" w:color="auto"/>
            <w:right w:val="none" w:sz="0" w:space="0" w:color="auto"/>
          </w:divBdr>
        </w:div>
      </w:divsChild>
    </w:div>
    <w:div w:id="1635257061">
      <w:bodyDiv w:val="1"/>
      <w:marLeft w:val="0"/>
      <w:marRight w:val="0"/>
      <w:marTop w:val="0"/>
      <w:marBottom w:val="0"/>
      <w:divBdr>
        <w:top w:val="none" w:sz="0" w:space="0" w:color="auto"/>
        <w:left w:val="none" w:sz="0" w:space="0" w:color="auto"/>
        <w:bottom w:val="none" w:sz="0" w:space="0" w:color="auto"/>
        <w:right w:val="none" w:sz="0" w:space="0" w:color="auto"/>
      </w:divBdr>
      <w:divsChild>
        <w:div w:id="1877085144">
          <w:marLeft w:val="0"/>
          <w:marRight w:val="0"/>
          <w:marTop w:val="0"/>
          <w:marBottom w:val="0"/>
          <w:divBdr>
            <w:top w:val="none" w:sz="0" w:space="0" w:color="auto"/>
            <w:left w:val="none" w:sz="0" w:space="0" w:color="auto"/>
            <w:bottom w:val="none" w:sz="0" w:space="0" w:color="auto"/>
            <w:right w:val="none" w:sz="0" w:space="0" w:color="auto"/>
          </w:divBdr>
        </w:div>
        <w:div w:id="1735932980">
          <w:marLeft w:val="0"/>
          <w:marRight w:val="0"/>
          <w:marTop w:val="0"/>
          <w:marBottom w:val="0"/>
          <w:divBdr>
            <w:top w:val="none" w:sz="0" w:space="0" w:color="auto"/>
            <w:left w:val="none" w:sz="0" w:space="0" w:color="auto"/>
            <w:bottom w:val="none" w:sz="0" w:space="0" w:color="auto"/>
            <w:right w:val="none" w:sz="0" w:space="0" w:color="auto"/>
          </w:divBdr>
        </w:div>
        <w:div w:id="804276479">
          <w:marLeft w:val="0"/>
          <w:marRight w:val="0"/>
          <w:marTop w:val="0"/>
          <w:marBottom w:val="0"/>
          <w:divBdr>
            <w:top w:val="none" w:sz="0" w:space="0" w:color="auto"/>
            <w:left w:val="none" w:sz="0" w:space="0" w:color="auto"/>
            <w:bottom w:val="none" w:sz="0" w:space="0" w:color="auto"/>
            <w:right w:val="none" w:sz="0" w:space="0" w:color="auto"/>
          </w:divBdr>
        </w:div>
        <w:div w:id="16128748">
          <w:marLeft w:val="0"/>
          <w:marRight w:val="0"/>
          <w:marTop w:val="0"/>
          <w:marBottom w:val="0"/>
          <w:divBdr>
            <w:top w:val="none" w:sz="0" w:space="0" w:color="auto"/>
            <w:left w:val="none" w:sz="0" w:space="0" w:color="auto"/>
            <w:bottom w:val="none" w:sz="0" w:space="0" w:color="auto"/>
            <w:right w:val="none" w:sz="0" w:space="0" w:color="auto"/>
          </w:divBdr>
        </w:div>
      </w:divsChild>
    </w:div>
    <w:div w:id="1773167423">
      <w:bodyDiv w:val="1"/>
      <w:marLeft w:val="0"/>
      <w:marRight w:val="0"/>
      <w:marTop w:val="0"/>
      <w:marBottom w:val="0"/>
      <w:divBdr>
        <w:top w:val="none" w:sz="0" w:space="0" w:color="auto"/>
        <w:left w:val="none" w:sz="0" w:space="0" w:color="auto"/>
        <w:bottom w:val="none" w:sz="0" w:space="0" w:color="auto"/>
        <w:right w:val="none" w:sz="0" w:space="0" w:color="auto"/>
      </w:divBdr>
      <w:divsChild>
        <w:div w:id="148332783">
          <w:marLeft w:val="0"/>
          <w:marRight w:val="0"/>
          <w:marTop w:val="0"/>
          <w:marBottom w:val="0"/>
          <w:divBdr>
            <w:top w:val="none" w:sz="0" w:space="0" w:color="auto"/>
            <w:left w:val="none" w:sz="0" w:space="0" w:color="auto"/>
            <w:bottom w:val="none" w:sz="0" w:space="0" w:color="auto"/>
            <w:right w:val="none" w:sz="0" w:space="0" w:color="auto"/>
          </w:divBdr>
        </w:div>
        <w:div w:id="1741714672">
          <w:marLeft w:val="0"/>
          <w:marRight w:val="0"/>
          <w:marTop w:val="0"/>
          <w:marBottom w:val="0"/>
          <w:divBdr>
            <w:top w:val="none" w:sz="0" w:space="0" w:color="auto"/>
            <w:left w:val="none" w:sz="0" w:space="0" w:color="auto"/>
            <w:bottom w:val="none" w:sz="0" w:space="0" w:color="auto"/>
            <w:right w:val="none" w:sz="0" w:space="0" w:color="auto"/>
          </w:divBdr>
        </w:div>
        <w:div w:id="1161190651">
          <w:marLeft w:val="0"/>
          <w:marRight w:val="0"/>
          <w:marTop w:val="0"/>
          <w:marBottom w:val="0"/>
          <w:divBdr>
            <w:top w:val="none" w:sz="0" w:space="0" w:color="auto"/>
            <w:left w:val="none" w:sz="0" w:space="0" w:color="auto"/>
            <w:bottom w:val="none" w:sz="0" w:space="0" w:color="auto"/>
            <w:right w:val="none" w:sz="0" w:space="0" w:color="auto"/>
          </w:divBdr>
        </w:div>
        <w:div w:id="999773587">
          <w:marLeft w:val="0"/>
          <w:marRight w:val="0"/>
          <w:marTop w:val="0"/>
          <w:marBottom w:val="0"/>
          <w:divBdr>
            <w:top w:val="none" w:sz="0" w:space="0" w:color="auto"/>
            <w:left w:val="none" w:sz="0" w:space="0" w:color="auto"/>
            <w:bottom w:val="none" w:sz="0" w:space="0" w:color="auto"/>
            <w:right w:val="none" w:sz="0" w:space="0" w:color="auto"/>
          </w:divBdr>
        </w:div>
        <w:div w:id="439028212">
          <w:marLeft w:val="0"/>
          <w:marRight w:val="0"/>
          <w:marTop w:val="0"/>
          <w:marBottom w:val="0"/>
          <w:divBdr>
            <w:top w:val="none" w:sz="0" w:space="0" w:color="auto"/>
            <w:left w:val="none" w:sz="0" w:space="0" w:color="auto"/>
            <w:bottom w:val="none" w:sz="0" w:space="0" w:color="auto"/>
            <w:right w:val="none" w:sz="0" w:space="0" w:color="auto"/>
          </w:divBdr>
        </w:div>
      </w:divsChild>
    </w:div>
    <w:div w:id="2138721743">
      <w:bodyDiv w:val="1"/>
      <w:marLeft w:val="0"/>
      <w:marRight w:val="0"/>
      <w:marTop w:val="0"/>
      <w:marBottom w:val="0"/>
      <w:divBdr>
        <w:top w:val="none" w:sz="0" w:space="0" w:color="auto"/>
        <w:left w:val="none" w:sz="0" w:space="0" w:color="auto"/>
        <w:bottom w:val="none" w:sz="0" w:space="0" w:color="auto"/>
        <w:right w:val="none" w:sz="0" w:space="0" w:color="auto"/>
      </w:divBdr>
      <w:divsChild>
        <w:div w:id="2123526318">
          <w:marLeft w:val="0"/>
          <w:marRight w:val="0"/>
          <w:marTop w:val="0"/>
          <w:marBottom w:val="0"/>
          <w:divBdr>
            <w:top w:val="none" w:sz="0" w:space="0" w:color="auto"/>
            <w:left w:val="none" w:sz="0" w:space="0" w:color="auto"/>
            <w:bottom w:val="none" w:sz="0" w:space="0" w:color="auto"/>
            <w:right w:val="none" w:sz="0" w:space="0" w:color="auto"/>
          </w:divBdr>
        </w:div>
        <w:div w:id="1751349929">
          <w:marLeft w:val="0"/>
          <w:marRight w:val="0"/>
          <w:marTop w:val="0"/>
          <w:marBottom w:val="0"/>
          <w:divBdr>
            <w:top w:val="none" w:sz="0" w:space="0" w:color="auto"/>
            <w:left w:val="none" w:sz="0" w:space="0" w:color="auto"/>
            <w:bottom w:val="none" w:sz="0" w:space="0" w:color="auto"/>
            <w:right w:val="none" w:sz="0" w:space="0" w:color="auto"/>
          </w:divBdr>
        </w:div>
        <w:div w:id="1647393931">
          <w:marLeft w:val="0"/>
          <w:marRight w:val="0"/>
          <w:marTop w:val="0"/>
          <w:marBottom w:val="0"/>
          <w:divBdr>
            <w:top w:val="none" w:sz="0" w:space="0" w:color="auto"/>
            <w:left w:val="none" w:sz="0" w:space="0" w:color="auto"/>
            <w:bottom w:val="none" w:sz="0" w:space="0" w:color="auto"/>
            <w:right w:val="none" w:sz="0" w:space="0" w:color="auto"/>
          </w:divBdr>
        </w:div>
        <w:div w:id="8183760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3.jpeg"/><Relationship Id="rId39" Type="http://schemas.openxmlformats.org/officeDocument/2006/relationships/image" Target="media/image26.png"/><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image" Target="media/image28.jpeg"/><Relationship Id="rId47" Type="http://schemas.openxmlformats.org/officeDocument/2006/relationships/hyperlink" Target="https://www.qr-code-generator.com/" TargetMode="External"/><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megapixel.cz/manfrotto-gimbal-220-kit/" TargetMode="External"/><Relationship Id="rId29" Type="http://schemas.openxmlformats.org/officeDocument/2006/relationships/image" Target="media/image16.png"/><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hyperlink" Target="https://puzzel.org/en/features/create-crossword" TargetMode="External"/><Relationship Id="rId45" Type="http://schemas.openxmlformats.org/officeDocument/2006/relationships/hyperlink" Target="https://1url.cz/" TargetMode="Externa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s://www.prusa3d.com/cs/produkt/stavebnice-3d-tiskarny-original-prusa-i3-mk3s-3/" TargetMode="External"/><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header" Target="header1.xml"/><Relationship Id="rId10" Type="http://schemas.openxmlformats.org/officeDocument/2006/relationships/hyperlink" Target="https://www.megapixel.cz/sony-alpha-a6400-16-50-mm-cerny-foto-kit/" TargetMode="External"/><Relationship Id="rId19" Type="http://schemas.openxmlformats.org/officeDocument/2006/relationships/hyperlink" Target="https://www.hwkitchen.cz/bbc-microbit-starter-kit/" TargetMode="External"/><Relationship Id="rId31" Type="http://schemas.openxmlformats.org/officeDocument/2006/relationships/image" Target="media/image18.jpeg"/><Relationship Id="rId44" Type="http://schemas.openxmlformats.org/officeDocument/2006/relationships/image" Target="media/image30.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megapixel.cz/benro-a1573fs2-videohlava-s2/" TargetMode="External"/><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image" Target="media/image32.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megapixel.cz/rode-mikrofon-videomic-go/" TargetMode="External"/><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1.png"/><Relationship Id="rId20" Type="http://schemas.openxmlformats.org/officeDocument/2006/relationships/image" Target="media/image8.pn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34.emf"/></Relationships>
</file>

<file path=word/_rels/header1.xml.rels><?xml version="1.0" encoding="UTF-8" standalone="yes"?>
<Relationships xmlns="http://schemas.openxmlformats.org/package/2006/relationships"><Relationship Id="rId1" Type="http://schemas.openxmlformats.org/officeDocument/2006/relationships/image" Target="media/image33.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YSOCI~1\AppData\Local\Temp\DigiME_hl_papir_sablona-CZ-5.dotx"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72C7FA-AEEA-4599-81A7-0B998CFA45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C:\Users\VYSOCI~1\AppData\Local\Temp\DigiME_hl_papir_sablona-CZ-5.dotx</Template>
  <TotalTime>304</TotalTime>
  <Pages>33</Pages>
  <Words>3345</Words>
  <Characters>19739</Characters>
  <Application>Microsoft Office Word</Application>
  <DocSecurity>0</DocSecurity>
  <Lines>164</Lines>
  <Paragraphs>46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23038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VysocinaEducation</dc:creator>
  <cp:lastModifiedBy>Miloš Fišar</cp:lastModifiedBy>
  <cp:revision>74</cp:revision>
  <cp:lastPrinted>2022-05-31T09:51:00Z</cp:lastPrinted>
  <dcterms:created xsi:type="dcterms:W3CDTF">2020-01-28T14:31:00Z</dcterms:created>
  <dcterms:modified xsi:type="dcterms:W3CDTF">2022-11-09T13:52:00Z</dcterms:modified>
</cp:coreProperties>
</file>